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C11F2" w:rsidRPr="00AC11F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11F2" w:rsidRPr="00AC11F2">
        <w:rPr>
          <w:b/>
          <w:sz w:val="24"/>
        </w:rPr>
        <w:t>ZP/D-18/14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11F2" w:rsidRPr="00AC11F2">
        <w:rPr>
          <w:b/>
        </w:rPr>
        <w:t>przetarg nieograniczony</w:t>
      </w:r>
      <w:r w:rsidR="00753DC1">
        <w:t xml:space="preserve"> na:</w:t>
      </w:r>
    </w:p>
    <w:p w:rsidR="0000184A" w:rsidRDefault="00AC11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11F2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11F2" w:rsidRPr="00AC11F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11F2" w:rsidRPr="00AC11F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C11F2" w:rsidRPr="00AC11F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52F" w:rsidRDefault="006D152F">
      <w:r>
        <w:separator/>
      </w:r>
    </w:p>
  </w:endnote>
  <w:endnote w:type="continuationSeparator" w:id="0">
    <w:p w:rsidR="006D152F" w:rsidRDefault="006D1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B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0B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F2" w:rsidRDefault="00AC11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52F" w:rsidRDefault="006D152F">
      <w:r>
        <w:separator/>
      </w:r>
    </w:p>
  </w:footnote>
  <w:footnote w:type="continuationSeparator" w:id="0">
    <w:p w:rsidR="006D152F" w:rsidRDefault="006D152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F2" w:rsidRDefault="00AC11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F2" w:rsidRDefault="00AC11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1F2" w:rsidRDefault="00AC11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11F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152F"/>
    <w:rsid w:val="0070113A"/>
    <w:rsid w:val="00730BEC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11F2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2CEC0-C14B-4633-BFEF-A4F8171D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2014-08-21T08:22:00Z</cp:lastPrinted>
  <dcterms:created xsi:type="dcterms:W3CDTF">2014-08-21T08:22:00Z</dcterms:created>
  <dcterms:modified xsi:type="dcterms:W3CDTF">2014-08-21T08:22:00Z</dcterms:modified>
</cp:coreProperties>
</file>