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</w:t>
      </w:r>
      <w:r w:rsidRPr="0046059E">
        <w:rPr>
          <w:rFonts w:ascii="Tahoma" w:hAnsi="Tahoma" w:cs="Tahoma"/>
          <w:b w:val="0"/>
          <w:bCs/>
          <w:sz w:val="18"/>
          <w:szCs w:val="18"/>
        </w:rPr>
        <w:t>o przetargu nieograniczonym na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realizację </w:t>
      </w:r>
      <w:r w:rsidR="001D105E" w:rsidRPr="001D105E">
        <w:rPr>
          <w:rFonts w:ascii="Tahoma" w:hAnsi="Tahoma" w:cs="Tahoma"/>
          <w:bCs/>
          <w:sz w:val="18"/>
          <w:szCs w:val="18"/>
        </w:rPr>
        <w:t>Remont kominów wentylacyjnych oraz dachu nad segmentem A budynku Politechniki Częstochowskiej</w:t>
      </w:r>
      <w:r w:rsidRPr="00567913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1D105E" w:rsidRPr="001D105E">
        <w:rPr>
          <w:rFonts w:ascii="Tahoma" w:hAnsi="Tahoma" w:cs="Tahoma"/>
          <w:bCs/>
          <w:sz w:val="18"/>
          <w:szCs w:val="18"/>
        </w:rPr>
        <w:t>ZP/RB-11/14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 xml:space="preserve">składamy niniejszą ofertę, oferując: </w:t>
      </w: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210"/>
      </w:tblGrid>
      <w:tr w:rsidR="00813C72" w:rsidRPr="00567913" w:rsidTr="0046651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813C72" w:rsidRPr="00567913" w:rsidRDefault="00813C72" w:rsidP="0046651C">
            <w:pPr>
              <w:pStyle w:val="Tekstpodstawowy"/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46059E" w:rsidRPr="00567913" w:rsidRDefault="0046059E" w:rsidP="0046059E">
      <w:pPr>
        <w:pStyle w:val="Tekstpodstawowy"/>
        <w:spacing w:line="360" w:lineRule="auto"/>
        <w:rPr>
          <w:rFonts w:ascii="Tahoma" w:hAnsi="Tahoma" w:cs="Tahoma"/>
          <w:b w:val="0"/>
          <w:bCs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  <w:u w:val="single"/>
        </w:rPr>
        <w:t xml:space="preserve">realizację </w:t>
      </w:r>
      <w:r w:rsidRPr="00567913">
        <w:rPr>
          <w:rFonts w:ascii="Tahoma" w:hAnsi="Tahoma" w:cs="Tahoma"/>
          <w:bCs/>
          <w:sz w:val="18"/>
          <w:szCs w:val="18"/>
          <w:u w:val="single"/>
        </w:rPr>
        <w:t>całości zadania (zgodnie z zakresem określonym w SIWZ) w cenie ryczałtowej</w:t>
      </w:r>
      <w:r w:rsidRPr="00567913">
        <w:rPr>
          <w:rFonts w:ascii="Tahoma" w:hAnsi="Tahoma" w:cs="Tahoma"/>
          <w:b w:val="0"/>
          <w:bCs/>
          <w:sz w:val="18"/>
          <w:szCs w:val="18"/>
        </w:rPr>
        <w:t>: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b/>
          <w:sz w:val="18"/>
          <w:szCs w:val="18"/>
        </w:rPr>
        <w:t xml:space="preserve">brutto :  </w:t>
      </w:r>
      <w:r w:rsidRPr="00567913">
        <w:rPr>
          <w:rFonts w:ascii="Tahoma" w:hAnsi="Tahoma" w:cs="Tahoma"/>
          <w:sz w:val="18"/>
          <w:szCs w:val="18"/>
        </w:rPr>
        <w:t>..........................................................  PLN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7029B7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ne</w:t>
      </w:r>
      <w:r w:rsidRPr="007029B7">
        <w:rPr>
          <w:rFonts w:ascii="Tahoma" w:hAnsi="Tahoma" w:cs="Tahoma"/>
          <w:sz w:val="18"/>
          <w:szCs w:val="18"/>
        </w:rPr>
        <w:t>tto :  ..........................................................  PLN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7029B7"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color w:val="000000"/>
          <w:spacing w:val="-2"/>
          <w:w w:val="101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Stawka podatku </w:t>
      </w:r>
      <w:proofErr w:type="spellStart"/>
      <w:r>
        <w:rPr>
          <w:rFonts w:ascii="Tahoma" w:hAnsi="Tahoma" w:cs="Tahoma"/>
          <w:sz w:val="18"/>
          <w:szCs w:val="18"/>
        </w:rPr>
        <w:t>Vat</w:t>
      </w:r>
      <w:proofErr w:type="spellEnd"/>
      <w:r>
        <w:rPr>
          <w:rFonts w:ascii="Tahoma" w:hAnsi="Tahoma" w:cs="Tahoma"/>
          <w:sz w:val="18"/>
          <w:szCs w:val="18"/>
        </w:rPr>
        <w:t xml:space="preserve"> …..%</w:t>
      </w:r>
    </w:p>
    <w:p w:rsidR="0046059E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hd w:val="clear" w:color="auto" w:fill="FFFFFF"/>
        <w:spacing w:line="360" w:lineRule="auto"/>
        <w:ind w:left="19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Zamówienie wykonamy w terminie: zgodnie ze SIWZ</w:t>
      </w:r>
    </w:p>
    <w:p w:rsidR="0046059E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rękojmi</w:t>
      </w:r>
      <w:r w:rsidRPr="00567913">
        <w:rPr>
          <w:rFonts w:ascii="Tahoma" w:hAnsi="Tahoma" w:cs="Tahoma"/>
          <w:sz w:val="18"/>
          <w:szCs w:val="18"/>
        </w:rPr>
        <w:t xml:space="preserve"> na roboty budowlane objęte zamówieniem.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Udzielamy ......................... lat </w:t>
      </w:r>
      <w:r w:rsidRPr="00567913">
        <w:rPr>
          <w:rFonts w:ascii="Tahoma" w:hAnsi="Tahoma" w:cs="Tahoma"/>
          <w:b/>
          <w:sz w:val="18"/>
          <w:szCs w:val="18"/>
        </w:rPr>
        <w:t>gwarancji</w:t>
      </w:r>
      <w:r w:rsidRPr="00567913">
        <w:rPr>
          <w:rFonts w:ascii="Tahoma" w:hAnsi="Tahoma" w:cs="Tahoma"/>
          <w:sz w:val="18"/>
          <w:szCs w:val="18"/>
        </w:rPr>
        <w:t xml:space="preserve"> na przedmiot zamówienia z wyjątkiem systemów i urządzeń na które gwarancji udzielił producent.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>
        <w:rPr>
          <w:rFonts w:ascii="Tahoma" w:hAnsi="Tahoma" w:cs="Tahoma"/>
          <w:sz w:val="18"/>
          <w:szCs w:val="18"/>
        </w:rPr>
        <w:t>8</w:t>
      </w:r>
      <w:r w:rsidRPr="008957AD">
        <w:rPr>
          <w:rFonts w:ascii="Tahoma" w:hAnsi="Tahoma" w:cs="Tahoma"/>
          <w:sz w:val="18"/>
          <w:szCs w:val="18"/>
        </w:rPr>
        <w:t>00</w:t>
      </w:r>
      <w:bookmarkStart w:id="0" w:name="_GoBack"/>
      <w:bookmarkEnd w:id="0"/>
      <w:r w:rsidRPr="008957AD">
        <w:rPr>
          <w:rFonts w:ascii="Tahoma" w:hAnsi="Tahoma" w:cs="Tahoma"/>
          <w:sz w:val="18"/>
          <w:szCs w:val="18"/>
        </w:rPr>
        <w:t>.00</w:t>
      </w:r>
      <w:r w:rsidRPr="00567913">
        <w:rPr>
          <w:rFonts w:ascii="Tahoma" w:hAnsi="Tahoma" w:cs="Tahoma"/>
          <w:sz w:val="18"/>
          <w:szCs w:val="18"/>
        </w:rPr>
        <w:t xml:space="preserve"> zł. Wniesionym w formie …………..</w:t>
      </w:r>
    </w:p>
    <w:p w:rsidR="0046059E" w:rsidRPr="00567913" w:rsidRDefault="0046059E" w:rsidP="0046059E">
      <w:pPr>
        <w:pStyle w:val="Tekstpodstawowy2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zapoznaliśmy</w:t>
      </w:r>
      <w:r>
        <w:rPr>
          <w:rFonts w:ascii="Tahoma" w:hAnsi="Tahoma" w:cs="Tahoma"/>
          <w:sz w:val="18"/>
          <w:szCs w:val="18"/>
        </w:rPr>
        <w:t xml:space="preserve"> się z warunkami realizacji </w:t>
      </w:r>
      <w:r w:rsidRPr="00567913">
        <w:rPr>
          <w:rFonts w:ascii="Tahoma" w:hAnsi="Tahoma" w:cs="Tahoma"/>
          <w:sz w:val="18"/>
          <w:szCs w:val="18"/>
        </w:rPr>
        <w:t>i uwzględniliśmy je w wycenie i terminie realizacji przedmiotu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zdobyliśmy konieczne informacje do wł</w:t>
      </w:r>
      <w:r>
        <w:rPr>
          <w:rFonts w:ascii="Tahoma" w:hAnsi="Tahoma" w:cs="Tahoma"/>
          <w:sz w:val="18"/>
          <w:szCs w:val="18"/>
        </w:rPr>
        <w:t xml:space="preserve">aściwego wykonania zamówienia, </w:t>
      </w:r>
      <w:r w:rsidRPr="00567913">
        <w:rPr>
          <w:rFonts w:ascii="Tahoma" w:hAnsi="Tahoma" w:cs="Tahoma"/>
          <w:sz w:val="18"/>
          <w:szCs w:val="18"/>
        </w:rPr>
        <w:t>a oferowana cena obejmuje pełen zakres zamówienia;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46059E" w:rsidRPr="00567913" w:rsidRDefault="0046059E" w:rsidP="0046059E">
      <w:pPr>
        <w:numPr>
          <w:ilvl w:val="0"/>
          <w:numId w:val="1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lastRenderedPageBreak/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46059E" w:rsidRPr="00567913" w:rsidRDefault="0046059E" w:rsidP="0046059E">
      <w:pPr>
        <w:spacing w:line="360" w:lineRule="auto"/>
        <w:jc w:val="both"/>
        <w:rPr>
          <w:rFonts w:ascii="Tahoma" w:hAnsi="Tahoma" w:cs="Tahoma"/>
          <w:b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rPr>
          <w:rFonts w:ascii="Tahoma" w:hAnsi="Tahoma" w:cs="Tahoma"/>
          <w:sz w:val="18"/>
          <w:szCs w:val="18"/>
        </w:rPr>
      </w:pP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46059E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46059E" w:rsidP="0046059E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</w:t>
      </w:r>
      <w:r w:rsidR="00813C72" w:rsidRPr="00567913">
        <w:rPr>
          <w:rFonts w:ascii="Tahoma" w:hAnsi="Tahoma" w:cs="Tahoma"/>
          <w:sz w:val="18"/>
          <w:szCs w:val="18"/>
        </w:rPr>
        <w:t>nawcy</w:t>
      </w:r>
    </w:p>
    <w:p w:rsidR="00E02776" w:rsidRDefault="00E02776"/>
    <w:sectPr w:rsidR="00E0277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8E7" w:rsidRDefault="007378E7">
      <w:r>
        <w:separator/>
      </w:r>
    </w:p>
  </w:endnote>
  <w:endnote w:type="continuationSeparator" w:id="0">
    <w:p w:rsidR="007378E7" w:rsidRDefault="00737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46059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46059E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46059E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46059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605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8E7" w:rsidRDefault="007378E7">
      <w:r>
        <w:separator/>
      </w:r>
    </w:p>
  </w:footnote>
  <w:footnote w:type="continuationSeparator" w:id="0">
    <w:p w:rsidR="007378E7" w:rsidRDefault="007378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605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Pr="00EE5D84" w:rsidRDefault="0046059E" w:rsidP="00EE5D8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1512" w:rsidRDefault="0046059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78E7"/>
    <w:rsid w:val="001D105E"/>
    <w:rsid w:val="0046059E"/>
    <w:rsid w:val="007378E7"/>
    <w:rsid w:val="00813C72"/>
    <w:rsid w:val="00E02776"/>
    <w:rsid w:val="00E91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2014-08-21T07:39:00Z</dcterms:created>
  <dcterms:modified xsi:type="dcterms:W3CDTF">2014-08-21T07:39:00Z</dcterms:modified>
</cp:coreProperties>
</file>