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5611F" w:rsidRPr="0015611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5611F" w:rsidRPr="0015611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5611F" w:rsidP="009A21D7">
      <w:pPr>
        <w:pStyle w:val="Tekstpodstawowywcity"/>
        <w:spacing w:line="360" w:lineRule="auto"/>
        <w:ind w:firstLine="0"/>
      </w:pPr>
      <w:r w:rsidRPr="0015611F">
        <w:rPr>
          <w:b/>
        </w:rPr>
        <w:t>Remont kominów wentylacyjnych oraz dachu nad segmentem A budynku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5611F" w:rsidRPr="0015611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5611F" w:rsidRPr="0015611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5611F" w:rsidRPr="0015611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5611F" w:rsidRPr="0015611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252" w:rsidRDefault="00934252">
      <w:r>
        <w:separator/>
      </w:r>
    </w:p>
  </w:endnote>
  <w:endnote w:type="continuationSeparator" w:id="0">
    <w:p w:rsidR="00934252" w:rsidRDefault="00934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11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11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1F" w:rsidRDefault="00156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252" w:rsidRDefault="00934252">
      <w:r>
        <w:separator/>
      </w:r>
    </w:p>
  </w:footnote>
  <w:footnote w:type="continuationSeparator" w:id="0">
    <w:p w:rsidR="00934252" w:rsidRDefault="00934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1F" w:rsidRDefault="001561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1F" w:rsidRDefault="001561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1F" w:rsidRDefault="001561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252"/>
    <w:rsid w:val="00002F64"/>
    <w:rsid w:val="000E6599"/>
    <w:rsid w:val="00111985"/>
    <w:rsid w:val="0015611F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34252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2014-08-21T07:36:00Z</dcterms:created>
  <dcterms:modified xsi:type="dcterms:W3CDTF">2014-08-21T07:36:00Z</dcterms:modified>
</cp:coreProperties>
</file>