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E17DE" w:rsidRPr="00EE17D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E17DE" w:rsidRPr="00EE17D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EE17DE" w:rsidRPr="00EE17DE">
        <w:rPr>
          <w:b/>
        </w:rPr>
        <w:t>Remont kominów wentylacyjnych oraz dachu nad segmentem A budynku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0B5" w:rsidRDefault="00CE00B5">
      <w:r>
        <w:separator/>
      </w:r>
    </w:p>
  </w:endnote>
  <w:endnote w:type="continuationSeparator" w:id="0">
    <w:p w:rsidR="00CE00B5" w:rsidRDefault="00CE0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17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17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00B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0B5" w:rsidRDefault="00CE00B5">
      <w:r>
        <w:separator/>
      </w:r>
    </w:p>
  </w:footnote>
  <w:footnote w:type="continuationSeparator" w:id="0">
    <w:p w:rsidR="00CE00B5" w:rsidRDefault="00CE0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7DE" w:rsidRDefault="00EE17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7DE" w:rsidRDefault="00EE17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7DE" w:rsidRDefault="00EE17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0B5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CE00B5"/>
    <w:rsid w:val="00D23A0C"/>
    <w:rsid w:val="00D30B74"/>
    <w:rsid w:val="00EE17DE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2014-08-21T07:36:00Z</dcterms:created>
  <dcterms:modified xsi:type="dcterms:W3CDTF">2014-08-21T07:36:00Z</dcterms:modified>
</cp:coreProperties>
</file>