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C396F">
      <w:pPr>
        <w:spacing w:line="360" w:lineRule="auto"/>
        <w:rPr>
          <w:b/>
          <w:bCs/>
          <w:color w:val="000000"/>
          <w:sz w:val="24"/>
        </w:rPr>
      </w:pPr>
      <w:r w:rsidRPr="009C396F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9C396F">
      <w:pPr>
        <w:spacing w:line="360" w:lineRule="auto"/>
        <w:rPr>
          <w:color w:val="000000"/>
          <w:sz w:val="24"/>
        </w:rPr>
      </w:pPr>
      <w:r w:rsidRPr="009C396F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9C396F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9C396F">
      <w:pPr>
        <w:spacing w:line="360" w:lineRule="auto"/>
        <w:rPr>
          <w:color w:val="000000"/>
          <w:sz w:val="24"/>
        </w:rPr>
      </w:pPr>
      <w:r w:rsidRPr="009C396F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9C396F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9C396F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C396F" w:rsidRPr="009C396F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9C396F" w:rsidRPr="009C396F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C396F" w:rsidRPr="009C396F">
        <w:rPr>
          <w:b/>
          <w:color w:val="000000"/>
          <w:sz w:val="24"/>
        </w:rPr>
        <w:t xml:space="preserve">Przebudowa i termomodernizacja  kompleksu budynków Wydziału Elektrycznego Politechniki Częstochowskiej z zastosowaniem odnawialnych źródeł energii - Etap IV - rozbudowa stanowiska do formowania wiązki laserowej </w:t>
      </w:r>
      <w:proofErr w:type="spellStart"/>
      <w:r w:rsidR="009C396F" w:rsidRPr="009C396F">
        <w:rPr>
          <w:b/>
          <w:color w:val="000000"/>
          <w:sz w:val="24"/>
        </w:rPr>
        <w:t>lidaru</w:t>
      </w:r>
      <w:proofErr w:type="spellEnd"/>
      <w:r w:rsidR="009C396F" w:rsidRPr="009C396F">
        <w:rPr>
          <w:b/>
          <w:color w:val="000000"/>
          <w:sz w:val="24"/>
        </w:rPr>
        <w:t xml:space="preserve"> z laserem CO2 dalekiego zasięgu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C396F" w:rsidTr="00BB34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9C396F" w:rsidRDefault="009C396F" w:rsidP="00BB34D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9C396F">
              <w:rPr>
                <w:b/>
                <w:sz w:val="24"/>
              </w:rPr>
              <w:t xml:space="preserve">Przedsiębiorstwo Budowalne CZĘSTOBUD Damian </w:t>
            </w:r>
            <w:proofErr w:type="spellStart"/>
            <w:r w:rsidRPr="009C396F">
              <w:rPr>
                <w:b/>
                <w:sz w:val="24"/>
              </w:rPr>
              <w:t>Świącik</w:t>
            </w:r>
            <w:proofErr w:type="spellEnd"/>
          </w:p>
          <w:p w:rsidR="009C396F" w:rsidRDefault="009C396F" w:rsidP="00BB34D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C396F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9C396F">
              <w:rPr>
                <w:b/>
                <w:sz w:val="24"/>
              </w:rPr>
              <w:t>Częstochowa</w:t>
            </w:r>
          </w:p>
          <w:p w:rsidR="009C396F" w:rsidRDefault="00A03101" w:rsidP="00BB34D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Al. Bohaterów Monte Casino 40</w:t>
            </w:r>
          </w:p>
          <w:p w:rsidR="009C396F" w:rsidRDefault="009C396F" w:rsidP="00BB34D8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C396F">
              <w:rPr>
                <w:b/>
                <w:sz w:val="24"/>
              </w:rPr>
              <w:t>897 000.00 zł</w:t>
            </w:r>
          </w:p>
          <w:p w:rsidR="009C396F" w:rsidRPr="00253031" w:rsidRDefault="009C396F" w:rsidP="00BB34D8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9C396F" w:rsidRPr="009C396F" w:rsidRDefault="00A03101" w:rsidP="00BB34D8">
            <w:pPr>
              <w:spacing w:line="360" w:lineRule="auto"/>
              <w:ind w:left="254"/>
              <w:jc w:val="both"/>
              <w:rPr>
                <w:sz w:val="24"/>
                <w:highlight w:val="darkGray"/>
              </w:rPr>
            </w:pPr>
            <w:r w:rsidRPr="00A03101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najwyższą liczbę punktów - 100 pkt.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9C396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96F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C396F" w:rsidRPr="00C63DA0" w:rsidTr="00BB34D8">
        <w:tc>
          <w:tcPr>
            <w:tcW w:w="540" w:type="dxa"/>
            <w:shd w:val="clear" w:color="auto" w:fill="auto"/>
            <w:vAlign w:val="center"/>
          </w:tcPr>
          <w:p w:rsidR="009C396F" w:rsidRPr="00C63DA0" w:rsidRDefault="009C396F" w:rsidP="00BB34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96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C396F" w:rsidRPr="00C63DA0" w:rsidRDefault="009C396F" w:rsidP="00BB34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396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Przedsiębiorstwo Budowalne CZĘSTOBUD Damian </w:t>
            </w:r>
            <w:proofErr w:type="spellStart"/>
            <w:r w:rsidRPr="009C396F">
              <w:rPr>
                <w:rFonts w:ascii="Times New Roman" w:hAnsi="Times New Roman" w:cs="Times New Roman"/>
                <w:bCs/>
                <w:sz w:val="18"/>
                <w:szCs w:val="18"/>
              </w:rPr>
              <w:t>Świącik</w:t>
            </w:r>
            <w:proofErr w:type="spellEnd"/>
          </w:p>
          <w:p w:rsidR="009C396F" w:rsidRPr="00C63DA0" w:rsidRDefault="00A03101" w:rsidP="00BB34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101">
              <w:rPr>
                <w:rFonts w:ascii="Times New Roman" w:hAnsi="Times New Roman" w:cs="Times New Roman"/>
                <w:bCs/>
                <w:sz w:val="18"/>
                <w:szCs w:val="18"/>
              </w:rPr>
              <w:t>Al. Bohaterów Monte Casino 40</w:t>
            </w:r>
            <w:r w:rsidR="009C396F"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C396F" w:rsidRPr="00C63DA0" w:rsidRDefault="009C396F" w:rsidP="00BB34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396F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C396F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9C396F" w:rsidRPr="00C63DA0" w:rsidRDefault="009C396F" w:rsidP="00BB34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C396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C396F" w:rsidRPr="00C63DA0" w:rsidRDefault="009C396F" w:rsidP="00BB34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96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C396F" w:rsidRPr="00C63DA0" w:rsidRDefault="009C396F" w:rsidP="00BB34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C396F" w:rsidRPr="00C63DA0" w:rsidRDefault="009C396F" w:rsidP="00BB34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C396F" w:rsidRPr="00C63DA0" w:rsidRDefault="009C396F" w:rsidP="00BB34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C396F" w:rsidRPr="00C63DA0" w:rsidRDefault="009C396F" w:rsidP="00BB34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C396F" w:rsidRPr="00C63DA0" w:rsidRDefault="009C396F" w:rsidP="00BB34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C396F" w:rsidRPr="00C63DA0" w:rsidRDefault="009C396F" w:rsidP="00BB34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9C396F" w:rsidRPr="00C63DA0" w:rsidRDefault="009C396F" w:rsidP="00BB34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96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C396F">
      <w:pPr>
        <w:pStyle w:val="Nagwek"/>
        <w:tabs>
          <w:tab w:val="clear" w:pos="4536"/>
        </w:tabs>
        <w:jc w:val="both"/>
        <w:rPr>
          <w:sz w:val="24"/>
        </w:rPr>
      </w:pPr>
      <w:r w:rsidRPr="009C396F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9C396F">
        <w:rPr>
          <w:sz w:val="24"/>
        </w:rPr>
        <w:t>2014-08-2</w:t>
      </w:r>
      <w:r w:rsidR="00A03101">
        <w:rPr>
          <w:sz w:val="24"/>
        </w:rPr>
        <w:t>5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B85" w:rsidRDefault="009A0B85">
      <w:r>
        <w:separator/>
      </w:r>
    </w:p>
  </w:endnote>
  <w:endnote w:type="continuationSeparator" w:id="0">
    <w:p w:rsidR="009A0B85" w:rsidRDefault="009A0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96F" w:rsidRDefault="009C396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0310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0310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96F" w:rsidRDefault="009C396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B85" w:rsidRDefault="009A0B85">
      <w:r>
        <w:separator/>
      </w:r>
    </w:p>
  </w:footnote>
  <w:footnote w:type="continuationSeparator" w:id="0">
    <w:p w:rsidR="009A0B85" w:rsidRDefault="009A0B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96F" w:rsidRDefault="009C39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96F" w:rsidRDefault="009C396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96F" w:rsidRDefault="009C39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0B85"/>
    <w:rsid w:val="00140696"/>
    <w:rsid w:val="00253031"/>
    <w:rsid w:val="00377700"/>
    <w:rsid w:val="005C147E"/>
    <w:rsid w:val="007118AF"/>
    <w:rsid w:val="007124E4"/>
    <w:rsid w:val="00745012"/>
    <w:rsid w:val="0087722C"/>
    <w:rsid w:val="00987E41"/>
    <w:rsid w:val="009A0B85"/>
    <w:rsid w:val="009C396F"/>
    <w:rsid w:val="00A0310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2014-08-26T09:12:00Z</dcterms:created>
  <dcterms:modified xsi:type="dcterms:W3CDTF">2014-08-26T09:12:00Z</dcterms:modified>
</cp:coreProperties>
</file>