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5F592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F5928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5F5928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5F5928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F5928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5F592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F5928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F5928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5F5928" w:rsidRPr="005F5928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5F5928" w:rsidRPr="005F5928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5F5928" w:rsidRPr="005F5928">
        <w:rPr>
          <w:rFonts w:ascii="Tahoma" w:hAnsi="Tahoma" w:cs="Tahoma"/>
          <w:b/>
          <w:sz w:val="18"/>
          <w:szCs w:val="18"/>
        </w:rPr>
        <w:t>ZP/DK-17/14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5F5928" w:rsidRPr="00036A09" w:rsidTr="0000020B"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5928">
              <w:rPr>
                <w:rFonts w:ascii="Tahoma" w:hAnsi="Tahoma" w:cs="Tahoma"/>
                <w:sz w:val="18"/>
                <w:szCs w:val="18"/>
              </w:rPr>
              <w:t>Dostawa komputerów stacjonarnych i przenośnych, monitorów, zasilaczy awaryjnych, drukarek  i skanerów, oraz drobnego sprzętu komputerowego oraz oprogramowania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5928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5F5928" w:rsidRPr="00036A09" w:rsidTr="0000020B"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5928">
              <w:rPr>
                <w:rFonts w:ascii="Tahoma" w:hAnsi="Tahoma" w:cs="Tahoma"/>
                <w:sz w:val="18"/>
                <w:szCs w:val="18"/>
              </w:rPr>
              <w:t>Dostawa rzutników komputerowych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5928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5F5928" w:rsidRPr="00036A09" w:rsidTr="0000020B"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5928">
              <w:rPr>
                <w:rFonts w:ascii="Tahoma" w:hAnsi="Tahoma" w:cs="Tahoma"/>
                <w:sz w:val="18"/>
                <w:szCs w:val="18"/>
              </w:rPr>
              <w:t>Dostawa kserokopiarki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5928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5F5928" w:rsidRPr="00036A09" w:rsidTr="0000020B"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5928">
              <w:rPr>
                <w:rFonts w:ascii="Tahoma" w:hAnsi="Tahoma" w:cs="Tahoma"/>
                <w:sz w:val="18"/>
                <w:szCs w:val="18"/>
              </w:rPr>
              <w:t>Dostawa serwerów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5928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5F5928" w:rsidRPr="00036A09" w:rsidTr="0000020B"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8044" w:type="dxa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5928">
              <w:rPr>
                <w:rFonts w:ascii="Tahoma" w:hAnsi="Tahoma" w:cs="Tahoma"/>
                <w:sz w:val="18"/>
                <w:szCs w:val="18"/>
              </w:rPr>
              <w:t>Dostawa drukarki do dyplomów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5928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5F5928" w:rsidRPr="00036A09" w:rsidTr="0000020B"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5928">
              <w:rPr>
                <w:rFonts w:ascii="Tahoma" w:hAnsi="Tahoma" w:cs="Tahoma"/>
                <w:sz w:val="18"/>
                <w:szCs w:val="18"/>
              </w:rPr>
              <w:t>Szafy teleinformatyczne 42U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5928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5F5928" w:rsidRPr="00036A09" w:rsidTr="0000020B">
        <w:trPr>
          <w:jc w:val="center"/>
        </w:trPr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5928" w:rsidRPr="00036A09" w:rsidTr="0000020B">
        <w:trPr>
          <w:jc w:val="center"/>
        </w:trPr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5928" w:rsidRPr="00036A09" w:rsidTr="0000020B">
        <w:trPr>
          <w:jc w:val="center"/>
        </w:trPr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5928" w:rsidRPr="00036A09" w:rsidTr="0000020B">
        <w:trPr>
          <w:jc w:val="center"/>
        </w:trPr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5928" w:rsidRPr="00036A09" w:rsidTr="0000020B">
        <w:trPr>
          <w:jc w:val="center"/>
        </w:trPr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5928" w:rsidRPr="00036A09" w:rsidTr="0000020B">
        <w:trPr>
          <w:jc w:val="center"/>
        </w:trPr>
        <w:tc>
          <w:tcPr>
            <w:tcW w:w="1134" w:type="dxa"/>
          </w:tcPr>
          <w:p w:rsidR="005F5928" w:rsidRPr="00036A09" w:rsidRDefault="005F5928" w:rsidP="000002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5928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5F5928" w:rsidRPr="00036A09" w:rsidRDefault="005F5928" w:rsidP="0000020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F33" w:rsidRDefault="00C51F33">
      <w:r>
        <w:separator/>
      </w:r>
    </w:p>
  </w:endnote>
  <w:endnote w:type="continuationSeparator" w:id="0">
    <w:p w:rsidR="00C51F33" w:rsidRDefault="00C5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28" w:rsidRDefault="005F59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F5928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28" w:rsidRDefault="005F59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F33" w:rsidRDefault="00C51F33">
      <w:r>
        <w:separator/>
      </w:r>
    </w:p>
  </w:footnote>
  <w:footnote w:type="continuationSeparator" w:id="0">
    <w:p w:rsidR="00C51F33" w:rsidRDefault="00C51F33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28" w:rsidRDefault="005F59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28" w:rsidRDefault="005F59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28" w:rsidRDefault="005F59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F33"/>
    <w:rsid w:val="00036A09"/>
    <w:rsid w:val="000F18FA"/>
    <w:rsid w:val="00301A06"/>
    <w:rsid w:val="00306360"/>
    <w:rsid w:val="00354AC4"/>
    <w:rsid w:val="004569FD"/>
    <w:rsid w:val="00475250"/>
    <w:rsid w:val="005F5928"/>
    <w:rsid w:val="00637863"/>
    <w:rsid w:val="006703E0"/>
    <w:rsid w:val="00703495"/>
    <w:rsid w:val="00733F44"/>
    <w:rsid w:val="00974624"/>
    <w:rsid w:val="00B21345"/>
    <w:rsid w:val="00C32A65"/>
    <w:rsid w:val="00C33979"/>
    <w:rsid w:val="00C51F33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E4237-80F0-4325-9525-AAE055519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2014-07-25T11:01:00Z</dcterms:created>
  <dcterms:modified xsi:type="dcterms:W3CDTF">2014-07-25T11:01:00Z</dcterms:modified>
</cp:coreProperties>
</file>