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87D23" w:rsidRPr="00887D2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87D23" w:rsidRPr="00887D2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87D23" w:rsidP="009A21D7">
      <w:pPr>
        <w:pStyle w:val="Tekstpodstawowywcity"/>
        <w:spacing w:line="360" w:lineRule="auto"/>
        <w:ind w:firstLine="0"/>
      </w:pPr>
      <w:r w:rsidRPr="00887D23">
        <w:rPr>
          <w:b/>
        </w:rPr>
        <w:t>Dostawa sprzętu i oprogramowania komputerowego dla jednostek organizacyjnych Politechniki Częstochowska</w:t>
      </w:r>
      <w:r w:rsidR="009A2733">
        <w:t xml:space="preserve">, </w:t>
      </w:r>
      <w:r w:rsidR="009A2733" w:rsidRPr="009A2733">
        <w:t xml:space="preserve">spr. nr rej. </w:t>
      </w:r>
      <w:r w:rsidR="009A2733" w:rsidRPr="009A2733">
        <w:rPr>
          <w:b/>
        </w:rPr>
        <w:t>ZP/DK-17/14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87D23" w:rsidRPr="00887D2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87D23" w:rsidRPr="00887D23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87D23" w:rsidRPr="00887D2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87D23" w:rsidRPr="00887D2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B41" w:rsidRDefault="00FC2B41">
      <w:r>
        <w:separator/>
      </w:r>
    </w:p>
  </w:endnote>
  <w:endnote w:type="continuationSeparator" w:id="0">
    <w:p w:rsidR="00FC2B41" w:rsidRDefault="00FC2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27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273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23" w:rsidRDefault="00887D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B41" w:rsidRDefault="00FC2B41">
      <w:r>
        <w:separator/>
      </w:r>
    </w:p>
  </w:footnote>
  <w:footnote w:type="continuationSeparator" w:id="0">
    <w:p w:rsidR="00FC2B41" w:rsidRDefault="00FC2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23" w:rsidRDefault="00887D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23" w:rsidRDefault="00887D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23" w:rsidRDefault="00887D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7D2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87D23"/>
    <w:rsid w:val="008D4CAF"/>
    <w:rsid w:val="008E370F"/>
    <w:rsid w:val="009A21D7"/>
    <w:rsid w:val="009A2733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C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2014-07-29T11:20:00Z</cp:lastPrinted>
  <dcterms:created xsi:type="dcterms:W3CDTF">2014-07-29T11:20:00Z</dcterms:created>
  <dcterms:modified xsi:type="dcterms:W3CDTF">2014-07-29T11:20:00Z</dcterms:modified>
</cp:coreProperties>
</file>