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E050B" w:rsidRPr="005E050B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E050B" w:rsidRPr="005E050B">
        <w:rPr>
          <w:b/>
        </w:rPr>
        <w:t>przetarg nieograniczony</w:t>
      </w:r>
      <w:r>
        <w:t xml:space="preserve"> na</w:t>
      </w:r>
      <w:r w:rsidR="00212828">
        <w:t>:</w:t>
      </w:r>
    </w:p>
    <w:p w:rsidR="000A0DF0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E050B" w:rsidRPr="005E050B">
        <w:rPr>
          <w:b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</w:p>
    <w:p w:rsidR="00D23A0C" w:rsidRDefault="000A0DF0" w:rsidP="009A0497">
      <w:pPr>
        <w:pStyle w:val="Tekstpodstawowywcity"/>
        <w:spacing w:line="360" w:lineRule="auto"/>
        <w:ind w:firstLine="0"/>
      </w:pPr>
      <w:bookmarkStart w:id="0" w:name="_GoBack"/>
      <w:r>
        <w:t>(ZP/DK-19/14)</w:t>
      </w:r>
    </w:p>
    <w:bookmarkEnd w:id="0"/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7BF" w:rsidRDefault="00FE47BF">
      <w:r>
        <w:separator/>
      </w:r>
    </w:p>
  </w:endnote>
  <w:endnote w:type="continuationSeparator" w:id="0">
    <w:p w:rsidR="00FE47BF" w:rsidRDefault="00FE4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0D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0D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47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7BF" w:rsidRDefault="00FE47BF">
      <w:r>
        <w:separator/>
      </w:r>
    </w:p>
  </w:footnote>
  <w:footnote w:type="continuationSeparator" w:id="0">
    <w:p w:rsidR="00FE47BF" w:rsidRDefault="00FE47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50B" w:rsidRDefault="005E05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DF0" w:rsidRDefault="000A0DF0" w:rsidP="000A0DF0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F0254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112.2pt;height:50.25pt;visibility:visible;mso-wrap-style:square">
          <v:imagedata r:id="rId1" o:title=""/>
        </v:shape>
      </w:pict>
    </w:r>
    <w:r>
      <w:tab/>
    </w:r>
    <w:r w:rsidRPr="00F02542">
      <w:rPr>
        <w:noProof/>
      </w:rPr>
      <w:pict>
        <v:shape id="Obraz 2" o:spid="_x0000_i1026" type="#_x0000_t75" alt="logo PCZ" style="width:43.55pt;height:51.05pt;visibility:visible;mso-wrap-style:square">
          <v:imagedata r:id="rId2" o:title="logo PCZ"/>
        </v:shape>
      </w:pict>
    </w:r>
    <w:r>
      <w:t xml:space="preserve"> </w:t>
    </w:r>
    <w:r>
      <w:tab/>
    </w:r>
    <w:r w:rsidRPr="000A0DF0">
      <w:rPr>
        <w:b/>
        <w:noProof/>
        <w:color w:val="C00000"/>
      </w:rPr>
      <w:pict>
        <v:shape id="Obraz 3" o:spid="_x0000_i1025" type="#_x0000_t75" alt="logo_ncbir" style="width:72.85pt;height:44.35pt;visibility:visible;mso-wrap-style:square">
          <v:imagedata r:id="rId3" o:title="logo_ncbir"/>
        </v:shape>
      </w:pict>
    </w:r>
  </w:p>
  <w:p w:rsidR="000A0DF0" w:rsidRDefault="000A0DF0" w:rsidP="000A0DF0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0A0DF0" w:rsidRDefault="000A0DF0" w:rsidP="000A0DF0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5E050B" w:rsidRDefault="005E05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50B" w:rsidRDefault="005E05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7BF"/>
    <w:rsid w:val="000A0DF0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5E05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  <w:rsid w:val="00FE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NagwekZnak">
    <w:name w:val="Nagłówek Znak"/>
    <w:link w:val="Nagwek"/>
    <w:uiPriority w:val="99"/>
    <w:rsid w:val="000A0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2014-07-15T09:53:00Z</dcterms:created>
  <dcterms:modified xsi:type="dcterms:W3CDTF">2014-07-15T09:53:00Z</dcterms:modified>
</cp:coreProperties>
</file>