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81EC1">
      <w:pPr>
        <w:spacing w:line="360" w:lineRule="auto"/>
        <w:rPr>
          <w:b/>
          <w:bCs/>
          <w:color w:val="000000"/>
          <w:sz w:val="24"/>
        </w:rPr>
      </w:pPr>
      <w:r w:rsidRPr="00B81EC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81EC1">
      <w:pPr>
        <w:spacing w:line="360" w:lineRule="auto"/>
        <w:rPr>
          <w:color w:val="000000"/>
          <w:sz w:val="24"/>
        </w:rPr>
      </w:pPr>
      <w:r w:rsidRPr="00B81EC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81EC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81EC1">
      <w:pPr>
        <w:spacing w:line="360" w:lineRule="auto"/>
        <w:rPr>
          <w:color w:val="000000"/>
          <w:sz w:val="24"/>
        </w:rPr>
      </w:pPr>
      <w:r w:rsidRPr="00B81EC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81EC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81EC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81EC1" w:rsidRPr="00B81EC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81EC1" w:rsidRPr="00B81EC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81EC1" w:rsidRPr="00B81EC1">
        <w:rPr>
          <w:b/>
          <w:color w:val="000000"/>
          <w:sz w:val="24"/>
        </w:rPr>
        <w:t>Dostawa serwera obliczeniowego dla Wydziału Inżynierii Produkcji i Technologii Materiałowej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81EC1" w:rsidTr="002414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81EC1" w:rsidRDefault="00B81EC1" w:rsidP="002414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81EC1">
              <w:rPr>
                <w:sz w:val="24"/>
              </w:rPr>
              <w:t>Dostawa serwera obliczeniowego dla Wydziału Inżynierii Produkcji i Technologii Materiałowej Politechniki Częstochowskiej.</w:t>
            </w:r>
          </w:p>
          <w:p w:rsidR="00B81EC1" w:rsidRDefault="00B81EC1" w:rsidP="002414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1EC1">
              <w:rPr>
                <w:b/>
                <w:sz w:val="24"/>
              </w:rPr>
              <w:t>ACOM Spółka Jawna Wanda Drzewiecka Anna Drzewiecka</w:t>
            </w:r>
          </w:p>
          <w:p w:rsidR="00B81EC1" w:rsidRDefault="00B81EC1" w:rsidP="002414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1EC1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B81EC1">
              <w:rPr>
                <w:b/>
                <w:sz w:val="24"/>
              </w:rPr>
              <w:t>Częstochowa</w:t>
            </w:r>
          </w:p>
          <w:p w:rsidR="00B81EC1" w:rsidRDefault="00B81EC1" w:rsidP="002414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1EC1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</w:t>
            </w:r>
            <w:r w:rsidRPr="00B81EC1">
              <w:rPr>
                <w:b/>
                <w:sz w:val="24"/>
              </w:rPr>
              <w:t>103</w:t>
            </w:r>
          </w:p>
          <w:p w:rsidR="00B81EC1" w:rsidRDefault="00B81EC1" w:rsidP="002414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1EC1">
              <w:rPr>
                <w:b/>
                <w:sz w:val="24"/>
              </w:rPr>
              <w:t>49 015.50 zł</w:t>
            </w:r>
          </w:p>
          <w:p w:rsidR="00B81EC1" w:rsidRPr="00253031" w:rsidRDefault="00B81EC1" w:rsidP="002414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81EC1" w:rsidRDefault="00B81EC1" w:rsidP="002414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81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81EC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81EC1" w:rsidRPr="00C63DA0" w:rsidTr="0024140E">
        <w:tc>
          <w:tcPr>
            <w:tcW w:w="540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Okólna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1EC1" w:rsidRPr="00C63DA0" w:rsidTr="0024140E">
        <w:tc>
          <w:tcPr>
            <w:tcW w:w="540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BIS S.C. Karol Kowalski, Łukasz Kowalski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1EC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 xml:space="preserve">  96,72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81EC1" w:rsidRPr="00C63DA0" w:rsidRDefault="00B81EC1" w:rsidP="00241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EC1">
              <w:rPr>
                <w:rFonts w:ascii="Times New Roman" w:hAnsi="Times New Roman" w:cs="Times New Roman"/>
                <w:sz w:val="18"/>
                <w:szCs w:val="18"/>
              </w:rPr>
              <w:t xml:space="preserve">  96,72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81EC1" w:rsidP="0086220F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B81EC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81EC1">
        <w:rPr>
          <w:sz w:val="24"/>
        </w:rPr>
        <w:t>2014-07-16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B58" w:rsidRDefault="00200B58">
      <w:r>
        <w:separator/>
      </w:r>
    </w:p>
  </w:endnote>
  <w:endnote w:type="continuationSeparator" w:id="0">
    <w:p w:rsidR="00200B58" w:rsidRDefault="00200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C1" w:rsidRDefault="00B81E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6220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6220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C1" w:rsidRDefault="00B81E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B58" w:rsidRDefault="00200B58">
      <w:r>
        <w:separator/>
      </w:r>
    </w:p>
  </w:footnote>
  <w:footnote w:type="continuationSeparator" w:id="0">
    <w:p w:rsidR="00200B58" w:rsidRDefault="00200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C1" w:rsidRDefault="00B81E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C1" w:rsidRDefault="00B81E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C1" w:rsidRDefault="00B81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B58"/>
    <w:rsid w:val="00140696"/>
    <w:rsid w:val="00200B58"/>
    <w:rsid w:val="00253031"/>
    <w:rsid w:val="00377700"/>
    <w:rsid w:val="005C147E"/>
    <w:rsid w:val="007118AF"/>
    <w:rsid w:val="007124E4"/>
    <w:rsid w:val="00745012"/>
    <w:rsid w:val="0086220F"/>
    <w:rsid w:val="0087722C"/>
    <w:rsid w:val="00987E41"/>
    <w:rsid w:val="00B81EC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2014-07-16T10:23:00Z</dcterms:created>
  <dcterms:modified xsi:type="dcterms:W3CDTF">2014-07-16T10:23:00Z</dcterms:modified>
</cp:coreProperties>
</file>