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73C7" w:rsidRPr="00F673C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73C7" w:rsidRPr="00F673C7">
        <w:rPr>
          <w:b/>
          <w:sz w:val="24"/>
        </w:rPr>
        <w:t>ZP/RB-08/14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73C7" w:rsidRPr="00F673C7">
        <w:rPr>
          <w:b/>
        </w:rPr>
        <w:t>przetarg nieograniczony</w:t>
      </w:r>
      <w:r w:rsidR="00753DC1">
        <w:t xml:space="preserve"> na:</w:t>
      </w:r>
    </w:p>
    <w:p w:rsidR="0000184A" w:rsidRDefault="00F673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673C7">
        <w:rPr>
          <w:b/>
          <w:sz w:val="24"/>
          <w:szCs w:val="24"/>
        </w:rPr>
        <w:t>Modernizacja systemu grzewczego w Politechnice Częstochowskiej - przebudowa sieci c.o. i c.w.u. zasilającej  budynek DS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73C7" w:rsidRPr="00F673C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73C7" w:rsidRPr="00F673C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673C7" w:rsidRPr="00F673C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AB" w:rsidRDefault="001836AB">
      <w:r>
        <w:separator/>
      </w:r>
    </w:p>
  </w:endnote>
  <w:endnote w:type="continuationSeparator" w:id="0">
    <w:p w:rsidR="001836AB" w:rsidRDefault="0018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C7" w:rsidRDefault="00F673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AB" w:rsidRDefault="001836AB">
      <w:r>
        <w:separator/>
      </w:r>
    </w:p>
  </w:footnote>
  <w:footnote w:type="continuationSeparator" w:id="0">
    <w:p w:rsidR="001836AB" w:rsidRDefault="001836A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C7" w:rsidRDefault="00F673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C7" w:rsidRDefault="00F673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C7" w:rsidRDefault="00F673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6AB"/>
    <w:rsid w:val="0000184A"/>
    <w:rsid w:val="00012997"/>
    <w:rsid w:val="000621A2"/>
    <w:rsid w:val="00075CEC"/>
    <w:rsid w:val="00106AC7"/>
    <w:rsid w:val="00111985"/>
    <w:rsid w:val="00147532"/>
    <w:rsid w:val="001614BA"/>
    <w:rsid w:val="001836AB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3C7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50F13-DEE6-4F47-B187-A7AC9EFC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2014-07-10T07:56:00Z</dcterms:created>
  <dcterms:modified xsi:type="dcterms:W3CDTF">2014-07-10T07:56:00Z</dcterms:modified>
</cp:coreProperties>
</file>