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15B62" w:rsidRPr="00715B6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15B62" w:rsidRPr="00715B6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15B62" w:rsidP="009A21D7">
      <w:pPr>
        <w:pStyle w:val="Tekstpodstawowywcity"/>
        <w:spacing w:line="360" w:lineRule="auto"/>
        <w:ind w:firstLine="0"/>
      </w:pPr>
      <w:r w:rsidRPr="00715B62">
        <w:rPr>
          <w:b/>
        </w:rPr>
        <w:t>Modernizacja systemu grzewczego w Politechnice Częstochowskiej - przebudowa sieci c.o. i c.w.u. zasilającej  budynek DS 7 Herkules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15B62" w:rsidRPr="00715B62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15B62" w:rsidRPr="00715B62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15B62" w:rsidRPr="00715B62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15B62" w:rsidRPr="00715B62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215" w:rsidRDefault="001A0215">
      <w:r>
        <w:separator/>
      </w:r>
    </w:p>
  </w:endnote>
  <w:endnote w:type="continuationSeparator" w:id="0">
    <w:p w:rsidR="001A0215" w:rsidRDefault="001A0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5B6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5B6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B62" w:rsidRDefault="00715B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215" w:rsidRDefault="001A0215">
      <w:r>
        <w:separator/>
      </w:r>
    </w:p>
  </w:footnote>
  <w:footnote w:type="continuationSeparator" w:id="0">
    <w:p w:rsidR="001A0215" w:rsidRDefault="001A0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B62" w:rsidRDefault="00715B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B62" w:rsidRDefault="00715B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B62" w:rsidRDefault="00715B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0215"/>
    <w:rsid w:val="00002F64"/>
    <w:rsid w:val="000E6599"/>
    <w:rsid w:val="00111985"/>
    <w:rsid w:val="001614BA"/>
    <w:rsid w:val="001A0215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15B62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1065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2014-07-10T07:56:00Z</dcterms:created>
  <dcterms:modified xsi:type="dcterms:W3CDTF">2014-07-10T07:56:00Z</dcterms:modified>
</cp:coreProperties>
</file>