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</w:t>
      </w:r>
      <w:r w:rsidRPr="00063FE4">
        <w:rPr>
          <w:rFonts w:ascii="Tahoma" w:hAnsi="Tahoma" w:cs="Tahoma"/>
          <w:b w:val="0"/>
          <w:bCs/>
          <w:sz w:val="18"/>
          <w:szCs w:val="18"/>
        </w:rPr>
        <w:t>ogłoszenie 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443857" w:rsidRPr="00443857">
        <w:rPr>
          <w:rFonts w:ascii="Tahoma" w:hAnsi="Tahoma" w:cs="Tahoma"/>
          <w:bCs/>
          <w:sz w:val="18"/>
          <w:szCs w:val="18"/>
        </w:rPr>
        <w:t>Wymiana stolarki okiennej drewnianej przed salą A-13 oraz w sali A-14 Wydziału Inżynierii Mechanicznej i Informatyki Politechniki Częstochowskiej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443857" w:rsidRPr="00443857">
        <w:rPr>
          <w:rFonts w:ascii="Tahoma" w:hAnsi="Tahoma" w:cs="Tahoma"/>
          <w:bCs/>
          <w:sz w:val="18"/>
          <w:szCs w:val="18"/>
        </w:rPr>
        <w:t>ZP/RB-09/14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063FE4" w:rsidRPr="007029B7" w:rsidRDefault="00063FE4" w:rsidP="00063FE4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  <w:r>
        <w:rPr>
          <w:rFonts w:ascii="Tahoma" w:hAnsi="Tahoma" w:cs="Tahoma"/>
          <w:sz w:val="18"/>
          <w:szCs w:val="18"/>
        </w:rPr>
        <w:t>ne</w:t>
      </w:r>
      <w:r w:rsidRPr="007029B7">
        <w:rPr>
          <w:rFonts w:ascii="Tahoma" w:hAnsi="Tahoma" w:cs="Tahoma"/>
          <w:sz w:val="18"/>
          <w:szCs w:val="18"/>
        </w:rPr>
        <w:t>tto :  ..........................................................  PLN</w:t>
      </w:r>
    </w:p>
    <w:p w:rsidR="00063FE4" w:rsidRDefault="00063FE4" w:rsidP="00063FE4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7029B7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063FE4" w:rsidRPr="00567913" w:rsidRDefault="00063FE4" w:rsidP="00063FE4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Stawka podatku </w:t>
      </w:r>
      <w:proofErr w:type="spellStart"/>
      <w:r>
        <w:rPr>
          <w:rFonts w:ascii="Tahoma" w:hAnsi="Tahoma" w:cs="Tahoma"/>
          <w:sz w:val="18"/>
          <w:szCs w:val="18"/>
        </w:rPr>
        <w:t>Vat</w:t>
      </w:r>
      <w:proofErr w:type="spellEnd"/>
      <w:r>
        <w:rPr>
          <w:rFonts w:ascii="Tahoma" w:hAnsi="Tahoma" w:cs="Tahoma"/>
          <w:sz w:val="18"/>
          <w:szCs w:val="18"/>
        </w:rPr>
        <w:t xml:space="preserve"> …..%</w:t>
      </w:r>
    </w:p>
    <w:p w:rsidR="00063FE4" w:rsidRDefault="00063FE4" w:rsidP="00063FE4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</w:p>
    <w:p w:rsidR="00063FE4" w:rsidRPr="00567913" w:rsidRDefault="00063FE4" w:rsidP="00063FE4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063FE4" w:rsidRDefault="00063FE4" w:rsidP="00063FE4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063FE4" w:rsidRPr="00567913" w:rsidRDefault="00063FE4" w:rsidP="00063FE4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063FE4" w:rsidRPr="00567913" w:rsidRDefault="00063FE4" w:rsidP="00063FE4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063FE4" w:rsidRPr="00567913" w:rsidRDefault="00063FE4" w:rsidP="00063FE4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>
        <w:rPr>
          <w:rFonts w:ascii="Tahoma" w:hAnsi="Tahoma" w:cs="Tahoma"/>
          <w:sz w:val="18"/>
          <w:szCs w:val="18"/>
        </w:rPr>
        <w:t>200,00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063FE4" w:rsidRPr="00567913" w:rsidRDefault="00063FE4" w:rsidP="00063FE4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063FE4" w:rsidRPr="00567913" w:rsidRDefault="00063FE4" w:rsidP="00063FE4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063FE4" w:rsidRPr="00567913" w:rsidRDefault="00063FE4" w:rsidP="00063FE4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063FE4" w:rsidRPr="00567913" w:rsidRDefault="00063FE4" w:rsidP="00063FE4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063FE4" w:rsidRPr="00567913" w:rsidRDefault="00063FE4" w:rsidP="00063FE4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063FE4" w:rsidRPr="00567913" w:rsidRDefault="00063FE4" w:rsidP="00063FE4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063FE4" w:rsidRPr="00567913" w:rsidRDefault="00063FE4" w:rsidP="00063FE4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zapoznaliśmy</w:t>
      </w:r>
      <w:r>
        <w:rPr>
          <w:rFonts w:ascii="Tahoma" w:hAnsi="Tahoma" w:cs="Tahoma"/>
          <w:sz w:val="18"/>
          <w:szCs w:val="18"/>
        </w:rPr>
        <w:t xml:space="preserve"> się z warunkami realizacji </w:t>
      </w:r>
      <w:r w:rsidRPr="00567913">
        <w:rPr>
          <w:rFonts w:ascii="Tahoma" w:hAnsi="Tahoma" w:cs="Tahoma"/>
          <w:sz w:val="18"/>
          <w:szCs w:val="18"/>
        </w:rPr>
        <w:t>i uwzględniliśmy je w wycenie i terminie realizacji przedmiotu zamówienia;</w:t>
      </w:r>
    </w:p>
    <w:p w:rsidR="00063FE4" w:rsidRPr="00567913" w:rsidRDefault="00063FE4" w:rsidP="00063FE4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063FE4" w:rsidRPr="00567913" w:rsidRDefault="00063FE4" w:rsidP="00063FE4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lastRenderedPageBreak/>
        <w:t>uważamy się za związanych niniejszą ofertą przez okres 30 dni, licząc od dnia upływu terminu składania ofert;</w:t>
      </w:r>
    </w:p>
    <w:p w:rsidR="00063FE4" w:rsidRPr="00567913" w:rsidRDefault="00063FE4" w:rsidP="00063FE4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063FE4" w:rsidRPr="00567913" w:rsidRDefault="00063FE4" w:rsidP="00063FE4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063FE4" w:rsidRPr="00567913" w:rsidRDefault="00063FE4" w:rsidP="00063FE4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063FE4" w:rsidRPr="00567913" w:rsidRDefault="00063FE4" w:rsidP="00063FE4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063FE4" w:rsidRPr="00567913" w:rsidRDefault="00063FE4" w:rsidP="00063FE4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063FE4" w:rsidRPr="00567913" w:rsidRDefault="00063FE4" w:rsidP="00063FE4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063FE4" w:rsidRPr="00567913" w:rsidRDefault="00063FE4" w:rsidP="00063FE4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063FE4" w:rsidRPr="00567913" w:rsidRDefault="00063FE4" w:rsidP="00063FE4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063FE4" w:rsidRPr="00567913" w:rsidRDefault="00063FE4" w:rsidP="00063FE4">
      <w:pPr>
        <w:spacing w:line="360" w:lineRule="auto"/>
        <w:rPr>
          <w:rFonts w:ascii="Tahoma" w:hAnsi="Tahoma" w:cs="Tahoma"/>
          <w:sz w:val="18"/>
          <w:szCs w:val="18"/>
        </w:rPr>
      </w:pPr>
    </w:p>
    <w:p w:rsidR="00063FE4" w:rsidRPr="00567913" w:rsidRDefault="00063FE4" w:rsidP="00063FE4">
      <w:pPr>
        <w:spacing w:line="360" w:lineRule="auto"/>
        <w:rPr>
          <w:rFonts w:ascii="Tahoma" w:hAnsi="Tahoma" w:cs="Tahoma"/>
          <w:sz w:val="18"/>
          <w:szCs w:val="18"/>
        </w:rPr>
      </w:pPr>
    </w:p>
    <w:p w:rsidR="00063FE4" w:rsidRPr="00567913" w:rsidRDefault="00063FE4" w:rsidP="00063FE4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063FE4" w:rsidRPr="00567913" w:rsidRDefault="00063FE4" w:rsidP="00063FE4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063FE4" w:rsidRPr="00567913" w:rsidRDefault="00063FE4" w:rsidP="00063FE4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063FE4" w:rsidRDefault="00063FE4" w:rsidP="00063FE4"/>
    <w:p w:rsidR="00E02776" w:rsidRDefault="00E02776" w:rsidP="00063FE4">
      <w:pPr>
        <w:shd w:val="clear" w:color="auto" w:fill="FFFFFF"/>
        <w:spacing w:line="360" w:lineRule="auto"/>
        <w:ind w:left="19"/>
        <w:jc w:val="both"/>
      </w:pPr>
    </w:p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0F10" w:rsidRDefault="006E0F10">
      <w:r>
        <w:separator/>
      </w:r>
    </w:p>
  </w:endnote>
  <w:endnote w:type="continuationSeparator" w:id="0">
    <w:p w:rsidR="006E0F10" w:rsidRDefault="006E0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063FE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063FE4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063FE4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063FE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063FE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0F10" w:rsidRDefault="006E0F10">
      <w:r>
        <w:separator/>
      </w:r>
    </w:p>
  </w:footnote>
  <w:footnote w:type="continuationSeparator" w:id="0">
    <w:p w:rsidR="006E0F10" w:rsidRDefault="006E0F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063FE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063FE4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063FE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0F10"/>
    <w:rsid w:val="00063FE4"/>
    <w:rsid w:val="00443857"/>
    <w:rsid w:val="006E0F10"/>
    <w:rsid w:val="00813C72"/>
    <w:rsid w:val="00E02776"/>
    <w:rsid w:val="00E9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484</Words>
  <Characters>2908</Characters>
  <Application>Microsoft Office Word</Application>
  <DocSecurity>0</DocSecurity>
  <Lines>24</Lines>
  <Paragraphs>6</Paragraphs>
  <ScaleCrop>false</ScaleCrop>
  <Company/>
  <LinksUpToDate>false</LinksUpToDate>
  <CharactersWithSpaces>3386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2014-07-10T12:41:00Z</dcterms:created>
  <dcterms:modified xsi:type="dcterms:W3CDTF">2014-07-10T12:41:00Z</dcterms:modified>
</cp:coreProperties>
</file>