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562DA" w:rsidRPr="001562D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62DA" w:rsidRPr="001562DA">
        <w:rPr>
          <w:b/>
          <w:sz w:val="24"/>
        </w:rPr>
        <w:t>ZP/RB-09/14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62DA" w:rsidRPr="001562DA">
        <w:rPr>
          <w:b/>
        </w:rPr>
        <w:t>przetarg nieograniczony</w:t>
      </w:r>
      <w:r w:rsidR="00753DC1">
        <w:t xml:space="preserve"> na:</w:t>
      </w:r>
    </w:p>
    <w:p w:rsidR="0000184A" w:rsidRDefault="001562D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62DA">
        <w:rPr>
          <w:b/>
          <w:sz w:val="24"/>
          <w:szCs w:val="24"/>
        </w:rPr>
        <w:t>Wymiana stolarki okiennej drewnianej przed salą A-13 oraz w sali A-14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562DA" w:rsidRPr="001562D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562DA" w:rsidRPr="001562DA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562DA" w:rsidRPr="001562D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AA6" w:rsidRDefault="00496AA6">
      <w:r>
        <w:separator/>
      </w:r>
    </w:p>
  </w:endnote>
  <w:endnote w:type="continuationSeparator" w:id="0">
    <w:p w:rsidR="00496AA6" w:rsidRDefault="0049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2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2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2DA" w:rsidRDefault="001562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AA6" w:rsidRDefault="00496AA6">
      <w:r>
        <w:separator/>
      </w:r>
    </w:p>
  </w:footnote>
  <w:footnote w:type="continuationSeparator" w:id="0">
    <w:p w:rsidR="00496AA6" w:rsidRDefault="00496AA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2DA" w:rsidRDefault="001562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2DA" w:rsidRDefault="001562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2DA" w:rsidRDefault="001562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AA6"/>
    <w:rsid w:val="0000184A"/>
    <w:rsid w:val="00012997"/>
    <w:rsid w:val="000621A2"/>
    <w:rsid w:val="00075CEC"/>
    <w:rsid w:val="00106AC7"/>
    <w:rsid w:val="00111985"/>
    <w:rsid w:val="00147532"/>
    <w:rsid w:val="001562DA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96AA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A57D7-3BB3-4699-BFEA-0BBB55183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2014-07-10T12:39:00Z</dcterms:created>
  <dcterms:modified xsi:type="dcterms:W3CDTF">2014-07-10T12:39:00Z</dcterms:modified>
</cp:coreProperties>
</file>