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706A2" w:rsidRPr="005706A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06A2" w:rsidRPr="005706A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706A2" w:rsidRPr="005706A2">
        <w:rPr>
          <w:b/>
        </w:rPr>
        <w:t>Wymiana stolarki okiennej drewnianej przed salą A-13 oraz w sali A-14 Wydziału Inżynierii Mechanicznej i Informatyki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D37" w:rsidRDefault="00C01D37">
      <w:r>
        <w:separator/>
      </w:r>
    </w:p>
  </w:endnote>
  <w:endnote w:type="continuationSeparator" w:id="0">
    <w:p w:rsidR="00C01D37" w:rsidRDefault="00C0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06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06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D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D37" w:rsidRDefault="00C01D37">
      <w:r>
        <w:separator/>
      </w:r>
    </w:p>
  </w:footnote>
  <w:footnote w:type="continuationSeparator" w:id="0">
    <w:p w:rsidR="00C01D37" w:rsidRDefault="00C01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A2" w:rsidRDefault="005706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A2" w:rsidRDefault="005706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A2" w:rsidRDefault="005706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D37"/>
    <w:rsid w:val="000A5EC4"/>
    <w:rsid w:val="00212828"/>
    <w:rsid w:val="00271E63"/>
    <w:rsid w:val="00280712"/>
    <w:rsid w:val="002A7C88"/>
    <w:rsid w:val="004B4F3F"/>
    <w:rsid w:val="004D3908"/>
    <w:rsid w:val="004F2D10"/>
    <w:rsid w:val="005706A2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01D37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2014-07-10T12:39:00Z</dcterms:created>
  <dcterms:modified xsi:type="dcterms:W3CDTF">2014-07-10T12:39:00Z</dcterms:modified>
</cp:coreProperties>
</file>