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A5926" w:rsidRPr="00CA5926">
        <w:rPr>
          <w:b/>
          <w:i w:val="0"/>
        </w:rPr>
        <w:t>3</w:t>
      </w:r>
    </w:p>
    <w:p w:rsidR="00CB6204" w:rsidRDefault="0002615E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A5926" w:rsidRPr="00CA5926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CA5926" w:rsidP="009A21D7">
      <w:pPr>
        <w:pStyle w:val="Tekstpodstawowywcity"/>
        <w:spacing w:line="360" w:lineRule="auto"/>
        <w:ind w:firstLine="0"/>
      </w:pPr>
      <w:r w:rsidRPr="00CA5926">
        <w:rPr>
          <w:b/>
        </w:rPr>
        <w:t>Adaptacja i moderniz</w:t>
      </w:r>
      <w:r w:rsidR="0002615E">
        <w:rPr>
          <w:b/>
        </w:rPr>
        <w:t>a</w:t>
      </w:r>
      <w:bookmarkStart w:id="0" w:name="_GoBack"/>
      <w:bookmarkEnd w:id="0"/>
      <w:r w:rsidRPr="00CA5926">
        <w:rPr>
          <w:b/>
        </w:rPr>
        <w:t xml:space="preserve">cja pomieszczeń MSK </w:t>
      </w:r>
      <w:proofErr w:type="spellStart"/>
      <w:r w:rsidRPr="00CA5926">
        <w:rPr>
          <w:b/>
        </w:rPr>
        <w:t>CzestMAN</w:t>
      </w:r>
      <w:proofErr w:type="spellEnd"/>
      <w:r w:rsidRPr="00CA5926">
        <w:rPr>
          <w:b/>
        </w:rPr>
        <w:t xml:space="preserve"> - Etap I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CA5926" w:rsidRPr="00CA5926">
        <w:rPr>
          <w:szCs w:val="24"/>
        </w:rPr>
        <w:t>(</w:t>
      </w:r>
      <w:proofErr w:type="spellStart"/>
      <w:r w:rsidR="00CA5926" w:rsidRPr="00CA5926">
        <w:rPr>
          <w:szCs w:val="24"/>
        </w:rPr>
        <w:t>t.j</w:t>
      </w:r>
      <w:proofErr w:type="spellEnd"/>
      <w:r w:rsidR="00CA5926" w:rsidRPr="00CA5926">
        <w:rPr>
          <w:szCs w:val="24"/>
        </w:rPr>
        <w:t xml:space="preserve">. Dz. U. z 2013 r. poz. 907, z </w:t>
      </w:r>
      <w:proofErr w:type="spellStart"/>
      <w:r w:rsidR="00CA5926" w:rsidRPr="00CA5926">
        <w:rPr>
          <w:szCs w:val="24"/>
        </w:rPr>
        <w:t>późn</w:t>
      </w:r>
      <w:proofErr w:type="spellEnd"/>
      <w:r w:rsidR="00CA5926" w:rsidRPr="00CA5926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CA5926" w:rsidRPr="00CA5926">
        <w:t>(</w:t>
      </w:r>
      <w:proofErr w:type="spellStart"/>
      <w:r w:rsidR="00CA5926" w:rsidRPr="00CA5926">
        <w:t>t.j</w:t>
      </w:r>
      <w:proofErr w:type="spellEnd"/>
      <w:r w:rsidR="00CA5926" w:rsidRPr="00CA5926">
        <w:t xml:space="preserve">. Dz. U. z 2013 r. </w:t>
      </w:r>
      <w:r w:rsidR="00CA5926" w:rsidRPr="00CA5926">
        <w:lastRenderedPageBreak/>
        <w:t xml:space="preserve">poz. 907, z </w:t>
      </w:r>
      <w:proofErr w:type="spellStart"/>
      <w:r w:rsidR="00CA5926" w:rsidRPr="00CA5926">
        <w:t>późn</w:t>
      </w:r>
      <w:proofErr w:type="spellEnd"/>
      <w:r w:rsidR="00CA5926" w:rsidRPr="00CA5926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CA5926" w:rsidRPr="00CA5926">
        <w:t>(</w:t>
      </w:r>
      <w:proofErr w:type="spellStart"/>
      <w:r w:rsidR="00CA5926" w:rsidRPr="00CA5926">
        <w:t>t.j</w:t>
      </w:r>
      <w:proofErr w:type="spellEnd"/>
      <w:r w:rsidR="00CA5926" w:rsidRPr="00CA5926">
        <w:t xml:space="preserve">. Dz. U. z 2013 r. poz. 907, z </w:t>
      </w:r>
      <w:proofErr w:type="spellStart"/>
      <w:r w:rsidR="00CA5926" w:rsidRPr="00CA5926">
        <w:t>późn</w:t>
      </w:r>
      <w:proofErr w:type="spellEnd"/>
      <w:r w:rsidR="00CA5926" w:rsidRPr="00CA5926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CA5926" w:rsidRPr="00CA5926">
        <w:t>(</w:t>
      </w:r>
      <w:proofErr w:type="spellStart"/>
      <w:r w:rsidR="00CA5926" w:rsidRPr="00CA5926">
        <w:t>t.j</w:t>
      </w:r>
      <w:proofErr w:type="spellEnd"/>
      <w:r w:rsidR="00CA5926" w:rsidRPr="00CA5926">
        <w:t xml:space="preserve">. Dz. U. z 2013 r. poz. 907, z </w:t>
      </w:r>
      <w:proofErr w:type="spellStart"/>
      <w:r w:rsidR="00CA5926" w:rsidRPr="00CA5926">
        <w:t>późn</w:t>
      </w:r>
      <w:proofErr w:type="spellEnd"/>
      <w:r w:rsidR="00CA5926" w:rsidRPr="00CA5926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6FF" w:rsidRDefault="008816FF">
      <w:r>
        <w:separator/>
      </w:r>
    </w:p>
  </w:endnote>
  <w:endnote w:type="continuationSeparator" w:id="0">
    <w:p w:rsidR="008816FF" w:rsidRDefault="00881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2615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615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615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926" w:rsidRDefault="00CA59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6FF" w:rsidRDefault="008816FF">
      <w:r>
        <w:separator/>
      </w:r>
    </w:p>
  </w:footnote>
  <w:footnote w:type="continuationSeparator" w:id="0">
    <w:p w:rsidR="008816FF" w:rsidRDefault="008816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926" w:rsidRDefault="00CA59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926" w:rsidRDefault="00CA59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926" w:rsidRDefault="00CA59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16FF"/>
    <w:rsid w:val="00002F64"/>
    <w:rsid w:val="0002615E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16FF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A5926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1055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2014-06-26T11:15:00Z</dcterms:created>
  <dcterms:modified xsi:type="dcterms:W3CDTF">2014-06-26T11:15:00Z</dcterms:modified>
</cp:coreProperties>
</file>