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33990" w:rsidRPr="00A33990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33990" w:rsidRPr="00A33990">
        <w:rPr>
          <w:rFonts w:ascii="Times New Roman" w:eastAsia="Times New Roman" w:hAnsi="Times New Roman"/>
          <w:b/>
          <w:sz w:val="24"/>
          <w:szCs w:val="20"/>
          <w:lang w:eastAsia="pl-PL"/>
        </w:rPr>
        <w:t>ZP/D-16/2014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33990" w:rsidRPr="00A33990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A3399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33990">
        <w:rPr>
          <w:rFonts w:ascii="Times New Roman" w:eastAsia="Times New Roman" w:hAnsi="Times New Roman"/>
          <w:b/>
          <w:sz w:val="24"/>
          <w:szCs w:val="24"/>
          <w:lang w:eastAsia="pl-PL"/>
        </w:rPr>
        <w:t>Dostawa mebli dla Wydziału Inżynierii Mechanicznej i Informatyki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154F" w:rsidRDefault="0012154F" w:rsidP="00025386">
      <w:pPr>
        <w:spacing w:after="0" w:line="240" w:lineRule="auto"/>
      </w:pPr>
      <w:r>
        <w:separator/>
      </w:r>
    </w:p>
  </w:endnote>
  <w:endnote w:type="continuationSeparator" w:id="0">
    <w:p w:rsidR="0012154F" w:rsidRDefault="0012154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990" w:rsidRDefault="00A3399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39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39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990" w:rsidRDefault="00A339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154F" w:rsidRDefault="0012154F" w:rsidP="00025386">
      <w:pPr>
        <w:spacing w:after="0" w:line="240" w:lineRule="auto"/>
      </w:pPr>
      <w:r>
        <w:separator/>
      </w:r>
    </w:p>
  </w:footnote>
  <w:footnote w:type="continuationSeparator" w:id="0">
    <w:p w:rsidR="0012154F" w:rsidRDefault="0012154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990" w:rsidRDefault="00A3399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990" w:rsidRDefault="00A3399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990" w:rsidRDefault="00A3399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3990"/>
    <w:rsid w:val="00025386"/>
    <w:rsid w:val="0012154F"/>
    <w:rsid w:val="001C2314"/>
    <w:rsid w:val="005624D8"/>
    <w:rsid w:val="008F2498"/>
    <w:rsid w:val="00A33990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2014-06-23T12:22:00Z</dcterms:created>
  <dcterms:modified xsi:type="dcterms:W3CDTF">2014-06-23T12:22:00Z</dcterms:modified>
</cp:coreProperties>
</file>