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24174" w:rsidRPr="0052417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24174" w:rsidRPr="0052417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24174" w:rsidP="009A21D7">
      <w:pPr>
        <w:pStyle w:val="Tekstpodstawowywcity"/>
        <w:spacing w:line="360" w:lineRule="auto"/>
        <w:ind w:firstLine="0"/>
      </w:pPr>
      <w:r w:rsidRPr="00524174">
        <w:rPr>
          <w:b/>
        </w:rPr>
        <w:t>Dostawa mebli dla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24174" w:rsidRPr="0052417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24174" w:rsidRPr="0052417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24174" w:rsidRPr="0052417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24174" w:rsidRPr="0052417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D5F" w:rsidRDefault="000E7D5F">
      <w:r>
        <w:separator/>
      </w:r>
    </w:p>
  </w:endnote>
  <w:endnote w:type="continuationSeparator" w:id="0">
    <w:p w:rsidR="000E7D5F" w:rsidRDefault="000E7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1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1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174" w:rsidRDefault="005241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D5F" w:rsidRDefault="000E7D5F">
      <w:r>
        <w:separator/>
      </w:r>
    </w:p>
  </w:footnote>
  <w:footnote w:type="continuationSeparator" w:id="0">
    <w:p w:rsidR="000E7D5F" w:rsidRDefault="000E7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174" w:rsidRDefault="005241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174" w:rsidRDefault="005241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174" w:rsidRDefault="005241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4174"/>
    <w:rsid w:val="00002F64"/>
    <w:rsid w:val="000E6599"/>
    <w:rsid w:val="000E7D5F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24174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2014-06-23T12:20:00Z</dcterms:created>
  <dcterms:modified xsi:type="dcterms:W3CDTF">2014-06-23T12:20:00Z</dcterms:modified>
</cp:coreProperties>
</file>