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30655" w:rsidRPr="00B3065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30655" w:rsidRPr="00B3065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30655" w:rsidRPr="00B30655">
        <w:rPr>
          <w:b/>
        </w:rPr>
        <w:t>Dostawa mebli dla Wydziału Inżynierii Mechanicznej i Informatyki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D6" w:rsidRDefault="00391AD6">
      <w:r>
        <w:separator/>
      </w:r>
    </w:p>
  </w:endnote>
  <w:endnote w:type="continuationSeparator" w:id="0">
    <w:p w:rsidR="00391AD6" w:rsidRDefault="00391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6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6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A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D6" w:rsidRDefault="00391AD6">
      <w:r>
        <w:separator/>
      </w:r>
    </w:p>
  </w:footnote>
  <w:footnote w:type="continuationSeparator" w:id="0">
    <w:p w:rsidR="00391AD6" w:rsidRDefault="00391A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655" w:rsidRDefault="00B306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655" w:rsidRDefault="00B306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655" w:rsidRDefault="00B306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655"/>
    <w:rsid w:val="000A5EC4"/>
    <w:rsid w:val="00212828"/>
    <w:rsid w:val="00271E63"/>
    <w:rsid w:val="00280712"/>
    <w:rsid w:val="002A7C88"/>
    <w:rsid w:val="00391AD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30655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2014-06-23T12:19:00Z</dcterms:created>
  <dcterms:modified xsi:type="dcterms:W3CDTF">2014-06-23T12:19:00Z</dcterms:modified>
</cp:coreProperties>
</file>