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1727C" w:rsidRPr="0021727C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1727C" w:rsidRPr="0021727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1727C" w:rsidP="009A21D7">
      <w:pPr>
        <w:pStyle w:val="Tekstpodstawowywcity"/>
        <w:spacing w:line="360" w:lineRule="auto"/>
        <w:ind w:firstLine="0"/>
      </w:pPr>
      <w:r w:rsidRPr="0021727C">
        <w:rPr>
          <w:b/>
        </w:rPr>
        <w:t>Wykonanie rozbiórki tymczasowej wiaty magazynowej stalowej typ "KŁOBUCK" z uporządkowaniem terenu po rozbiórce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1727C" w:rsidRPr="0021727C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1727C" w:rsidRPr="0021727C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1727C" w:rsidRPr="0021727C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1727C" w:rsidRPr="0021727C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F87" w:rsidRDefault="00E72F87">
      <w:r>
        <w:separator/>
      </w:r>
    </w:p>
  </w:endnote>
  <w:endnote w:type="continuationSeparator" w:id="0">
    <w:p w:rsidR="00E72F87" w:rsidRDefault="00E72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727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727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27C" w:rsidRDefault="002172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F87" w:rsidRDefault="00E72F87">
      <w:r>
        <w:separator/>
      </w:r>
    </w:p>
  </w:footnote>
  <w:footnote w:type="continuationSeparator" w:id="0">
    <w:p w:rsidR="00E72F87" w:rsidRDefault="00E72F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27C" w:rsidRDefault="002172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27C" w:rsidRDefault="002172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27C" w:rsidRDefault="002172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2F87"/>
    <w:rsid w:val="00002F64"/>
    <w:rsid w:val="000E6599"/>
    <w:rsid w:val="00111985"/>
    <w:rsid w:val="001614BA"/>
    <w:rsid w:val="0021727C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72F87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1062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2014-06-24T08:32:00Z</dcterms:created>
  <dcterms:modified xsi:type="dcterms:W3CDTF">2014-06-24T08:32:00Z</dcterms:modified>
</cp:coreProperties>
</file>