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873947" w:rsidRPr="002C2D80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73947" w:rsidRPr="00873947">
        <w:rPr>
          <w:rFonts w:ascii="Times New Roman" w:eastAsia="Times New Roman" w:hAnsi="Times New Roman"/>
          <w:b/>
          <w:sz w:val="24"/>
          <w:szCs w:val="20"/>
          <w:lang w:eastAsia="pl-PL"/>
        </w:rPr>
        <w:t>ZP/D-43/A/14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</w:t>
      </w:r>
      <w:r w:rsidR="002C2D80">
        <w:rPr>
          <w:rFonts w:ascii="Times New Roman" w:eastAsia="Times New Roman" w:hAnsi="Times New Roman"/>
          <w:sz w:val="24"/>
          <w:szCs w:val="20"/>
          <w:lang w:eastAsia="pl-PL"/>
        </w:rPr>
        <w:br/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w trybie </w:t>
      </w:r>
      <w:r w:rsidR="00873947" w:rsidRPr="0087394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873947" w:rsidP="002C2D80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873947">
        <w:rPr>
          <w:rFonts w:ascii="Times New Roman" w:eastAsia="Times New Roman" w:hAnsi="Times New Roman"/>
          <w:b/>
          <w:sz w:val="24"/>
          <w:szCs w:val="24"/>
          <w:lang w:eastAsia="pl-PL"/>
        </w:rPr>
        <w:t>Dostawa kserokopiarki dla Wydziału Inżynierii Produkcji i Technologii Materiałów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2C2D80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2C2D80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26F" w:rsidRDefault="0076326F" w:rsidP="00025386">
      <w:pPr>
        <w:spacing w:after="0" w:line="240" w:lineRule="auto"/>
      </w:pPr>
      <w:r>
        <w:separator/>
      </w:r>
    </w:p>
  </w:endnote>
  <w:endnote w:type="continuationSeparator" w:id="0">
    <w:p w:rsidR="0076326F" w:rsidRDefault="007632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947" w:rsidRDefault="008739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D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2D8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947" w:rsidRDefault="008739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26F" w:rsidRDefault="0076326F" w:rsidP="00025386">
      <w:pPr>
        <w:spacing w:after="0" w:line="240" w:lineRule="auto"/>
      </w:pPr>
      <w:r>
        <w:separator/>
      </w:r>
    </w:p>
  </w:footnote>
  <w:footnote w:type="continuationSeparator" w:id="0">
    <w:p w:rsidR="0076326F" w:rsidRDefault="007632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947" w:rsidRDefault="008739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947" w:rsidRDefault="008739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947" w:rsidRDefault="0087394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947"/>
    <w:rsid w:val="00025386"/>
    <w:rsid w:val="001C2314"/>
    <w:rsid w:val="002C2D80"/>
    <w:rsid w:val="005624D8"/>
    <w:rsid w:val="0076326F"/>
    <w:rsid w:val="00873947"/>
    <w:rsid w:val="008F2498"/>
    <w:rsid w:val="00A56A6F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2014-06-18T11:18:00Z</cp:lastPrinted>
  <dcterms:created xsi:type="dcterms:W3CDTF">2014-06-18T11:18:00Z</dcterms:created>
  <dcterms:modified xsi:type="dcterms:W3CDTF">2014-06-18T11:18:00Z</dcterms:modified>
</cp:coreProperties>
</file>