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A056C6" w:rsidRPr="00A056C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056C6" w:rsidRPr="00A056C6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056C6" w:rsidP="009A21D7">
      <w:pPr>
        <w:pStyle w:val="Tekstpodstawowywcity"/>
        <w:spacing w:line="360" w:lineRule="auto"/>
        <w:ind w:firstLine="0"/>
      </w:pPr>
      <w:r w:rsidRPr="00A056C6">
        <w:rPr>
          <w:b/>
        </w:rPr>
        <w:t>Dostawa kserokopiarki dla Wydziału Inżynierii Produkcji i Technologii Materiałów Politechniki Częstochowskiej</w:t>
      </w:r>
      <w:r w:rsidR="00852CD7">
        <w:rPr>
          <w:b/>
        </w:rPr>
        <w:t xml:space="preserve">, </w:t>
      </w:r>
      <w:r w:rsidR="00852CD7" w:rsidRPr="00852CD7">
        <w:t>spr. nr rej.</w:t>
      </w:r>
      <w:r w:rsidR="00852CD7" w:rsidRPr="00852CD7">
        <w:rPr>
          <w:b/>
        </w:rPr>
        <w:t xml:space="preserve"> ZP/D-43/A/14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056C6" w:rsidRPr="00A056C6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056C6" w:rsidRPr="00A056C6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A056C6" w:rsidRPr="00A056C6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056C6" w:rsidRPr="00A056C6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0A15" w:rsidRDefault="001E0A15">
      <w:r>
        <w:separator/>
      </w:r>
    </w:p>
  </w:endnote>
  <w:endnote w:type="continuationSeparator" w:id="0">
    <w:p w:rsidR="001E0A15" w:rsidRDefault="001E0A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2C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2CD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6C6" w:rsidRDefault="00A056C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0A15" w:rsidRDefault="001E0A15">
      <w:r>
        <w:separator/>
      </w:r>
    </w:p>
  </w:footnote>
  <w:footnote w:type="continuationSeparator" w:id="0">
    <w:p w:rsidR="001E0A15" w:rsidRDefault="001E0A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6C6" w:rsidRDefault="00A056C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6C6" w:rsidRDefault="00A056C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6C6" w:rsidRDefault="00A056C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56C6"/>
    <w:rsid w:val="00002F64"/>
    <w:rsid w:val="000E6599"/>
    <w:rsid w:val="00111985"/>
    <w:rsid w:val="001614BA"/>
    <w:rsid w:val="001E0A15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52CD7"/>
    <w:rsid w:val="00882E9F"/>
    <w:rsid w:val="008D4CAF"/>
    <w:rsid w:val="008E370F"/>
    <w:rsid w:val="009A21D7"/>
    <w:rsid w:val="00A056C6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985</Words>
  <Characters>6478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2014-06-18T11:16:00Z</cp:lastPrinted>
  <dcterms:created xsi:type="dcterms:W3CDTF">2014-06-18T11:16:00Z</dcterms:created>
  <dcterms:modified xsi:type="dcterms:W3CDTF">2014-06-18T11:16:00Z</dcterms:modified>
</cp:coreProperties>
</file>