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6861EB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>Tel/</w:t>
      </w:r>
      <w:proofErr w:type="spellStart"/>
      <w:r w:rsidRPr="00036A09">
        <w:rPr>
          <w:rFonts w:ascii="Tahoma" w:hAnsi="Tahoma" w:cs="Tahoma"/>
          <w:b w:val="0"/>
          <w:sz w:val="18"/>
          <w:szCs w:val="18"/>
        </w:rPr>
        <w:t>fax</w:t>
      </w:r>
      <w:proofErr w:type="spellEnd"/>
      <w:r w:rsidRPr="00036A09">
        <w:rPr>
          <w:rFonts w:ascii="Tahoma" w:hAnsi="Tahoma" w:cs="Tahoma"/>
          <w:b w:val="0"/>
          <w:sz w:val="18"/>
          <w:szCs w:val="18"/>
        </w:rPr>
        <w:t xml:space="preserve">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5365E2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5365E2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5365E2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5365E2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5365E2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5365E2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5365E2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5365E2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5365E2" w:rsidRPr="005365E2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5365E2" w:rsidRPr="005365E2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5365E2" w:rsidRPr="005365E2">
        <w:rPr>
          <w:rFonts w:ascii="Tahoma" w:hAnsi="Tahoma" w:cs="Tahoma"/>
          <w:b/>
          <w:sz w:val="18"/>
          <w:szCs w:val="18"/>
        </w:rPr>
        <w:t>ZP/DK-16/14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5365E2" w:rsidRPr="00036A09" w:rsidTr="00921755"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365E2">
              <w:rPr>
                <w:rFonts w:ascii="Tahoma" w:hAnsi="Tahoma" w:cs="Tahoma"/>
                <w:sz w:val="18"/>
                <w:szCs w:val="18"/>
              </w:rPr>
              <w:t>Komputer przenośny typu laptop dla Instytutu Informatyki Teoretycznej i Stosowanej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cena (C) za wykonanie z</w:t>
            </w:r>
            <w:r w:rsidR="006861EB">
              <w:rPr>
                <w:rFonts w:ascii="Tahoma" w:hAnsi="Tahoma" w:cs="Tahoma"/>
                <w:sz w:val="18"/>
                <w:szCs w:val="18"/>
              </w:rPr>
              <w:t>a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dania nr </w:t>
            </w:r>
            <w:r w:rsidRPr="005365E2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365E2" w:rsidRPr="006861EB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365E2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861EB" w:rsidRPr="0016311A" w:rsidRDefault="006861EB" w:rsidP="006861EB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6861EB" w:rsidRPr="00036A09" w:rsidRDefault="006861EB" w:rsidP="006861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5365E2" w:rsidRPr="00036A09" w:rsidTr="00921755"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365E2">
              <w:rPr>
                <w:rFonts w:ascii="Tahoma" w:hAnsi="Tahoma" w:cs="Tahoma"/>
                <w:sz w:val="18"/>
                <w:szCs w:val="18"/>
              </w:rPr>
              <w:t xml:space="preserve">Program komputerowy </w:t>
            </w:r>
            <w:proofErr w:type="spellStart"/>
            <w:r w:rsidRPr="005365E2">
              <w:rPr>
                <w:rFonts w:ascii="Tahoma" w:hAnsi="Tahoma" w:cs="Tahoma"/>
                <w:sz w:val="18"/>
                <w:szCs w:val="18"/>
              </w:rPr>
              <w:t>BioWin</w:t>
            </w:r>
            <w:proofErr w:type="spellEnd"/>
            <w:r w:rsidRPr="005365E2">
              <w:rPr>
                <w:rFonts w:ascii="Tahoma" w:hAnsi="Tahoma" w:cs="Tahoma"/>
                <w:sz w:val="18"/>
                <w:szCs w:val="18"/>
              </w:rPr>
              <w:t xml:space="preserve"> do symulacji procesów biologicznego oczyszczania ścieków dla Katedry Chemii, Technologii Wody i Ścieków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cena (C) za wykonanie z</w:t>
            </w:r>
            <w:r w:rsidR="006861EB">
              <w:rPr>
                <w:rFonts w:ascii="Tahoma" w:hAnsi="Tahoma" w:cs="Tahoma"/>
                <w:sz w:val="18"/>
                <w:szCs w:val="18"/>
              </w:rPr>
              <w:t>a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dania nr </w:t>
            </w:r>
            <w:r w:rsidRPr="005365E2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365E2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861EB" w:rsidRPr="0016311A" w:rsidRDefault="006861EB" w:rsidP="006861EB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6861EB" w:rsidRPr="00036A09" w:rsidRDefault="006861EB" w:rsidP="006861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5365E2" w:rsidRPr="00036A09" w:rsidTr="00921755"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365E2">
              <w:rPr>
                <w:rFonts w:ascii="Tahoma" w:hAnsi="Tahoma" w:cs="Tahoma"/>
                <w:sz w:val="18"/>
                <w:szCs w:val="18"/>
              </w:rPr>
              <w:t>Dwa laptopy dla Katedry Ekstrakcji i Recyrkulacji Metali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cena (C) za wykonanie z</w:t>
            </w:r>
            <w:r w:rsidR="006861EB">
              <w:rPr>
                <w:rFonts w:ascii="Tahoma" w:hAnsi="Tahoma" w:cs="Tahoma"/>
                <w:sz w:val="18"/>
                <w:szCs w:val="18"/>
              </w:rPr>
              <w:t>a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dania nr </w:t>
            </w:r>
            <w:r w:rsidRPr="005365E2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365E2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>....................... zł (słownie: ............................................................................. zł).</w:t>
            </w:r>
          </w:p>
          <w:p w:rsidR="006861EB" w:rsidRPr="0016311A" w:rsidRDefault="006861EB" w:rsidP="006861EB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6861EB" w:rsidRPr="00036A09" w:rsidRDefault="006861EB" w:rsidP="006861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5365E2" w:rsidRPr="00036A09" w:rsidTr="00921755"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365E2">
              <w:rPr>
                <w:rFonts w:ascii="Tahoma" w:hAnsi="Tahoma" w:cs="Tahoma"/>
                <w:sz w:val="18"/>
                <w:szCs w:val="18"/>
              </w:rPr>
              <w:t xml:space="preserve">Zasilacz Ares 3000 </w:t>
            </w:r>
            <w:proofErr w:type="spellStart"/>
            <w:r w:rsidRPr="005365E2">
              <w:rPr>
                <w:rFonts w:ascii="Tahoma" w:hAnsi="Tahoma" w:cs="Tahoma"/>
                <w:sz w:val="18"/>
                <w:szCs w:val="18"/>
              </w:rPr>
              <w:t>Rack</w:t>
            </w:r>
            <w:proofErr w:type="spellEnd"/>
            <w:r w:rsidRPr="005365E2">
              <w:rPr>
                <w:rFonts w:ascii="Tahoma" w:hAnsi="Tahoma" w:cs="Tahoma"/>
                <w:sz w:val="18"/>
                <w:szCs w:val="18"/>
              </w:rPr>
              <w:t xml:space="preserve"> (kompatybilny z już stosowanym rozwiązaniem) oraz moduł bateryjny MB 4814 </w:t>
            </w:r>
            <w:proofErr w:type="spellStart"/>
            <w:r w:rsidRPr="005365E2">
              <w:rPr>
                <w:rFonts w:ascii="Tahoma" w:hAnsi="Tahoma" w:cs="Tahoma"/>
                <w:sz w:val="18"/>
                <w:szCs w:val="18"/>
              </w:rPr>
              <w:t>Rack</w:t>
            </w:r>
            <w:proofErr w:type="spellEnd"/>
            <w:r w:rsidRPr="005365E2">
              <w:rPr>
                <w:rFonts w:ascii="Tahoma" w:hAnsi="Tahoma" w:cs="Tahoma"/>
                <w:sz w:val="18"/>
                <w:szCs w:val="18"/>
              </w:rPr>
              <w:t xml:space="preserve"> dla Instytutu Inteligentnych Systemów Informatycznych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cena (C) za wykonanie z</w:t>
            </w:r>
            <w:r w:rsidR="006861EB">
              <w:rPr>
                <w:rFonts w:ascii="Tahoma" w:hAnsi="Tahoma" w:cs="Tahoma"/>
                <w:sz w:val="18"/>
                <w:szCs w:val="18"/>
              </w:rPr>
              <w:t>a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dania nr </w:t>
            </w:r>
            <w:r w:rsidRPr="005365E2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365E2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861EB" w:rsidRPr="0016311A" w:rsidRDefault="006861EB" w:rsidP="006861EB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6861EB" w:rsidRPr="00036A09" w:rsidRDefault="006861EB" w:rsidP="006861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5365E2" w:rsidRPr="00036A09" w:rsidTr="00921755"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365E2">
              <w:rPr>
                <w:rFonts w:ascii="Tahoma" w:hAnsi="Tahoma" w:cs="Tahoma"/>
                <w:sz w:val="18"/>
                <w:szCs w:val="18"/>
              </w:rPr>
              <w:t>Sprzęt komputerowy, laptop oraz monitory dla Wydziału Elektrycznego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cena (C) za wykonanie z</w:t>
            </w:r>
            <w:r w:rsidR="006861EB">
              <w:rPr>
                <w:rFonts w:ascii="Tahoma" w:hAnsi="Tahoma" w:cs="Tahoma"/>
                <w:sz w:val="18"/>
                <w:szCs w:val="18"/>
              </w:rPr>
              <w:t>a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dania nr </w:t>
            </w:r>
            <w:r w:rsidRPr="005365E2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365E2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861EB" w:rsidRPr="0016311A" w:rsidRDefault="006861EB" w:rsidP="006861EB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6861EB" w:rsidRPr="00036A09" w:rsidRDefault="006861EB" w:rsidP="006861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5365E2" w:rsidRPr="00036A09" w:rsidTr="00921755"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365E2">
              <w:rPr>
                <w:rFonts w:ascii="Tahoma" w:hAnsi="Tahoma" w:cs="Tahoma"/>
                <w:sz w:val="18"/>
                <w:szCs w:val="18"/>
              </w:rPr>
              <w:t>Dostawa komputerów i urządzeń wieloczynnościowych wraz z oprogramowaniem, stanowiącym wyposażenie pomieszczeń administracji obiektu dla Domu Studenta nr 2 "Bliźniak"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cena (C) za wykonanie z</w:t>
            </w:r>
            <w:r w:rsidR="006861EB">
              <w:rPr>
                <w:rFonts w:ascii="Tahoma" w:hAnsi="Tahoma" w:cs="Tahoma"/>
                <w:sz w:val="18"/>
                <w:szCs w:val="18"/>
              </w:rPr>
              <w:t>a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dania nr </w:t>
            </w:r>
            <w:r w:rsidRPr="005365E2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365E2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861EB" w:rsidRPr="0016311A" w:rsidRDefault="006861EB" w:rsidP="006861EB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6861EB" w:rsidRPr="00036A09" w:rsidRDefault="006861EB" w:rsidP="006861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  <w:tr w:rsidR="005365E2" w:rsidRPr="00036A09" w:rsidTr="00921755"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365E2">
              <w:rPr>
                <w:rFonts w:ascii="Tahoma" w:hAnsi="Tahoma" w:cs="Tahoma"/>
                <w:sz w:val="18"/>
                <w:szCs w:val="18"/>
              </w:rPr>
              <w:t xml:space="preserve">Rozbudowa </w:t>
            </w:r>
            <w:proofErr w:type="spellStart"/>
            <w:r w:rsidRPr="005365E2">
              <w:rPr>
                <w:rFonts w:ascii="Tahoma" w:hAnsi="Tahoma" w:cs="Tahoma"/>
                <w:sz w:val="18"/>
                <w:szCs w:val="18"/>
              </w:rPr>
              <w:t>klastra</w:t>
            </w:r>
            <w:proofErr w:type="spellEnd"/>
            <w:r w:rsidRPr="005365E2">
              <w:rPr>
                <w:rFonts w:ascii="Tahoma" w:hAnsi="Tahoma" w:cs="Tahoma"/>
                <w:sz w:val="18"/>
                <w:szCs w:val="18"/>
              </w:rPr>
              <w:t xml:space="preserve"> obliczeniowego dla Instytutu Fizyki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cena (C) za wykonanie z</w:t>
            </w:r>
            <w:r w:rsidR="006861EB">
              <w:rPr>
                <w:rFonts w:ascii="Tahoma" w:hAnsi="Tahoma" w:cs="Tahoma"/>
                <w:sz w:val="18"/>
                <w:szCs w:val="18"/>
              </w:rPr>
              <w:t>a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dania nr </w:t>
            </w:r>
            <w:r w:rsidRPr="005365E2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861EB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365E2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861EB" w:rsidRPr="0016311A" w:rsidRDefault="006861EB" w:rsidP="006861EB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6861EB" w:rsidRPr="00036A09" w:rsidRDefault="006861EB" w:rsidP="006861E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 xml:space="preserve">oświadczamy, </w:t>
      </w:r>
      <w:r w:rsidR="006861EB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5365E2" w:rsidRPr="00036A09" w:rsidTr="00921755">
        <w:trPr>
          <w:jc w:val="center"/>
        </w:trPr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365E2" w:rsidRPr="00036A09" w:rsidTr="00921755">
        <w:trPr>
          <w:jc w:val="center"/>
        </w:trPr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365E2" w:rsidRPr="00036A09" w:rsidTr="00921755">
        <w:trPr>
          <w:jc w:val="center"/>
        </w:trPr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365E2" w:rsidRPr="00036A09" w:rsidTr="00921755">
        <w:trPr>
          <w:jc w:val="center"/>
        </w:trPr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365E2" w:rsidRPr="00036A09" w:rsidTr="00921755">
        <w:trPr>
          <w:jc w:val="center"/>
        </w:trPr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365E2" w:rsidRPr="00036A09" w:rsidTr="00921755">
        <w:trPr>
          <w:jc w:val="center"/>
        </w:trPr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365E2" w:rsidRPr="00036A09" w:rsidTr="00921755">
        <w:trPr>
          <w:jc w:val="center"/>
        </w:trPr>
        <w:tc>
          <w:tcPr>
            <w:tcW w:w="1134" w:type="dxa"/>
          </w:tcPr>
          <w:p w:rsidR="005365E2" w:rsidRPr="00036A09" w:rsidRDefault="005365E2" w:rsidP="0092175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5365E2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5365E2" w:rsidRPr="00036A09" w:rsidRDefault="005365E2" w:rsidP="0092175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FAA" w:rsidRDefault="00BB1FAA">
      <w:r>
        <w:separator/>
      </w:r>
    </w:p>
  </w:endnote>
  <w:endnote w:type="continuationSeparator" w:id="0">
    <w:p w:rsidR="00BB1FAA" w:rsidRDefault="00BB1F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5E2" w:rsidRDefault="005365E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861EB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5E2" w:rsidRDefault="005365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FAA" w:rsidRDefault="00BB1FAA">
      <w:r>
        <w:separator/>
      </w:r>
    </w:p>
  </w:footnote>
  <w:footnote w:type="continuationSeparator" w:id="0">
    <w:p w:rsidR="00BB1FAA" w:rsidRDefault="00BB1FAA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5E2" w:rsidRDefault="005365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5E2" w:rsidRDefault="005365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5E2" w:rsidRDefault="005365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5E2"/>
    <w:rsid w:val="00036A09"/>
    <w:rsid w:val="000F18FA"/>
    <w:rsid w:val="00301A06"/>
    <w:rsid w:val="00306360"/>
    <w:rsid w:val="00354AC4"/>
    <w:rsid w:val="004569FD"/>
    <w:rsid w:val="00475250"/>
    <w:rsid w:val="005365E2"/>
    <w:rsid w:val="00637863"/>
    <w:rsid w:val="006703E0"/>
    <w:rsid w:val="006861EB"/>
    <w:rsid w:val="00703495"/>
    <w:rsid w:val="00733F44"/>
    <w:rsid w:val="00974624"/>
    <w:rsid w:val="00B21345"/>
    <w:rsid w:val="00BB1FAA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rsid w:val="006861E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BBE17-ECD3-4C0C-9745-5626C6ACF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593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2001-01-24T12:21:00Z</cp:lastPrinted>
  <dcterms:created xsi:type="dcterms:W3CDTF">2014-06-18T09:54:00Z</dcterms:created>
  <dcterms:modified xsi:type="dcterms:W3CDTF">2014-06-18T09:54:00Z</dcterms:modified>
</cp:coreProperties>
</file>