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C6EF6" w:rsidRPr="003735D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C6EF6" w:rsidRPr="005C6EF6">
        <w:rPr>
          <w:rFonts w:ascii="Times New Roman" w:eastAsia="Times New Roman" w:hAnsi="Times New Roman"/>
          <w:b/>
          <w:sz w:val="24"/>
          <w:szCs w:val="20"/>
          <w:lang w:eastAsia="pl-PL"/>
        </w:rPr>
        <w:t>ZP/DK-16/14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3735D0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5C6EF6" w:rsidRPr="005C6EF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C6EF6" w:rsidP="003735D0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C6EF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3735D0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3735D0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4E6" w:rsidRDefault="00EB54E6" w:rsidP="00025386">
      <w:pPr>
        <w:spacing w:after="0" w:line="240" w:lineRule="auto"/>
      </w:pPr>
      <w:r>
        <w:separator/>
      </w:r>
    </w:p>
  </w:endnote>
  <w:endnote w:type="continuationSeparator" w:id="0">
    <w:p w:rsidR="00EB54E6" w:rsidRDefault="00EB54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F6" w:rsidRDefault="005C6E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35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35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F6" w:rsidRDefault="005C6E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4E6" w:rsidRDefault="00EB54E6" w:rsidP="00025386">
      <w:pPr>
        <w:spacing w:after="0" w:line="240" w:lineRule="auto"/>
      </w:pPr>
      <w:r>
        <w:separator/>
      </w:r>
    </w:p>
  </w:footnote>
  <w:footnote w:type="continuationSeparator" w:id="0">
    <w:p w:rsidR="00EB54E6" w:rsidRDefault="00EB54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F6" w:rsidRDefault="005C6E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F6" w:rsidRDefault="005C6E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F6" w:rsidRDefault="005C6E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EF6"/>
    <w:rsid w:val="00025386"/>
    <w:rsid w:val="001C2314"/>
    <w:rsid w:val="003735D0"/>
    <w:rsid w:val="005624D8"/>
    <w:rsid w:val="005C6EF6"/>
    <w:rsid w:val="008F2498"/>
    <w:rsid w:val="00A56A6F"/>
    <w:rsid w:val="00D55FC4"/>
    <w:rsid w:val="00EB54E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2014-06-17T11:02:00Z</cp:lastPrinted>
  <dcterms:created xsi:type="dcterms:W3CDTF">2014-06-17T11:02:00Z</dcterms:created>
  <dcterms:modified xsi:type="dcterms:W3CDTF">2014-06-17T11:02:00Z</dcterms:modified>
</cp:coreProperties>
</file>