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A24992" w:rsidP="00B92545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      </w:t>
      </w: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FA61E4" w:rsidRPr="00FA61E4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FA61E4" w:rsidRPr="00FA61E4">
        <w:rPr>
          <w:rFonts w:ascii="Tahoma" w:hAnsi="Tahoma" w:cs="Tahoma"/>
          <w:b/>
          <w:sz w:val="18"/>
          <w:szCs w:val="18"/>
        </w:rPr>
        <w:t>Dostawa profilometru do pomiaru chropowatości powierzchni  dla Instytutu Przeróbki Plastycznej i Inżynierii Bezpieczeństwa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FA61E4" w:rsidRPr="00FA61E4">
        <w:rPr>
          <w:rFonts w:ascii="Tahoma" w:hAnsi="Tahoma" w:cs="Tahoma"/>
          <w:b/>
          <w:sz w:val="18"/>
          <w:szCs w:val="18"/>
        </w:rPr>
        <w:t>ZP/D-42/A/14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Default="00261448" w:rsidP="00B92545">
            <w:pPr>
              <w:spacing w:line="360" w:lineRule="auto"/>
              <w:jc w:val="both"/>
            </w:pPr>
          </w:p>
          <w:p w:rsidR="004801DC" w:rsidRPr="00261448" w:rsidRDefault="004801DC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 w:rsidSect="00553D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431" w:rsidRDefault="00732431">
      <w:r>
        <w:separator/>
      </w:r>
    </w:p>
  </w:endnote>
  <w:endnote w:type="continuationSeparator" w:id="0">
    <w:p w:rsidR="00732431" w:rsidRDefault="00732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E4" w:rsidRDefault="00FA61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553D5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3026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801D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E4" w:rsidRDefault="00FA61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431" w:rsidRDefault="00732431">
      <w:r>
        <w:separator/>
      </w:r>
    </w:p>
  </w:footnote>
  <w:footnote w:type="continuationSeparator" w:id="0">
    <w:p w:rsidR="00732431" w:rsidRDefault="00732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E4" w:rsidRDefault="00FA61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E4" w:rsidRDefault="00FA61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E4" w:rsidRDefault="00FA61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1E4"/>
    <w:rsid w:val="00110562"/>
    <w:rsid w:val="00230267"/>
    <w:rsid w:val="00261448"/>
    <w:rsid w:val="004801DC"/>
    <w:rsid w:val="004B13B0"/>
    <w:rsid w:val="00553D59"/>
    <w:rsid w:val="00732431"/>
    <w:rsid w:val="00A24992"/>
    <w:rsid w:val="00B92545"/>
    <w:rsid w:val="00FA6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3D5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53D5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553D5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53D5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53D5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553D5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553D59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553D5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553D5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553D5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553D5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553D59"/>
  </w:style>
  <w:style w:type="paragraph" w:styleId="Stopka">
    <w:name w:val="footer"/>
    <w:basedOn w:val="Normalny"/>
    <w:semiHidden/>
    <w:rsid w:val="00553D5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553D59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553D5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553D59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 </dc:creator>
  <cp:keywords/>
  <dc:description/>
  <cp:lastModifiedBy> </cp:lastModifiedBy>
  <cp:revision>3</cp:revision>
  <cp:lastPrinted>2001-01-24T12:21:00Z</cp:lastPrinted>
  <dcterms:created xsi:type="dcterms:W3CDTF">2014-06-16T10:13:00Z</dcterms:created>
  <dcterms:modified xsi:type="dcterms:W3CDTF">2014-06-16T10:25:00Z</dcterms:modified>
</cp:coreProperties>
</file>