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A69E2" w:rsidRPr="005A69E2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A69E2" w:rsidRPr="005A69E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5A69E2" w:rsidRPr="005A69E2">
        <w:rPr>
          <w:b/>
        </w:rPr>
        <w:t>Dostawa serwera obliczeniowego dla Wydziału Inżynierii Produkcji i Technologii Materiałowej Politechniki Częstochowskiej.</w:t>
      </w:r>
      <w:r>
        <w:t xml:space="preserve"> </w:t>
      </w:r>
      <w:bookmarkStart w:id="0" w:name="_GoBack"/>
      <w:r w:rsidR="000D70C4">
        <w:t>(ZP/DK-15/14)</w:t>
      </w:r>
      <w:bookmarkEnd w:id="0"/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6FE" w:rsidRDefault="00B666FE">
      <w:r>
        <w:separator/>
      </w:r>
    </w:p>
  </w:endnote>
  <w:endnote w:type="continuationSeparator" w:id="0">
    <w:p w:rsidR="00B666FE" w:rsidRDefault="00B66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70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70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666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6FE" w:rsidRDefault="00B666FE">
      <w:r>
        <w:separator/>
      </w:r>
    </w:p>
  </w:footnote>
  <w:footnote w:type="continuationSeparator" w:id="0">
    <w:p w:rsidR="00B666FE" w:rsidRDefault="00B666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9E2" w:rsidRDefault="005A69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9E2" w:rsidRDefault="005A69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9E2" w:rsidRDefault="005A69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66FE"/>
    <w:rsid w:val="000A5EC4"/>
    <w:rsid w:val="000D70C4"/>
    <w:rsid w:val="00212828"/>
    <w:rsid w:val="00271E63"/>
    <w:rsid w:val="00280712"/>
    <w:rsid w:val="002A7C88"/>
    <w:rsid w:val="004B4F3F"/>
    <w:rsid w:val="004D3908"/>
    <w:rsid w:val="004F2D10"/>
    <w:rsid w:val="00586A2A"/>
    <w:rsid w:val="005A69E2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666FE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2014-05-28T07:57:00Z</dcterms:created>
  <dcterms:modified xsi:type="dcterms:W3CDTF">2014-05-28T07:57:00Z</dcterms:modified>
</cp:coreProperties>
</file>