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85FD0" w:rsidRPr="00B85FD0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85FD0" w:rsidRPr="00B85FD0">
        <w:rPr>
          <w:b/>
          <w:sz w:val="24"/>
        </w:rPr>
        <w:t>ZP/DK-15/14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85FD0" w:rsidRPr="00B85FD0">
        <w:rPr>
          <w:b/>
        </w:rPr>
        <w:t>przetarg nieograniczony</w:t>
      </w:r>
      <w:r w:rsidR="00753DC1">
        <w:t xml:space="preserve"> na:</w:t>
      </w:r>
    </w:p>
    <w:p w:rsidR="0000184A" w:rsidRDefault="00B85FD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85FD0">
        <w:rPr>
          <w:b/>
          <w:sz w:val="24"/>
          <w:szCs w:val="24"/>
        </w:rPr>
        <w:t>Dostawa serwera obliczeniowego dla Wydziału Inżynierii Produkcji i Technologii Materiałowej Politechniki Częstochowskiej.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85FD0" w:rsidRPr="00B85FD0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85FD0" w:rsidRPr="00B85FD0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85FD0" w:rsidRPr="00B85FD0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917" w:rsidRDefault="003B1917">
      <w:r>
        <w:separator/>
      </w:r>
    </w:p>
  </w:endnote>
  <w:endnote w:type="continuationSeparator" w:id="0">
    <w:p w:rsidR="003B1917" w:rsidRDefault="003B1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5F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5F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FD0" w:rsidRDefault="00B85F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917" w:rsidRDefault="003B1917">
      <w:r>
        <w:separator/>
      </w:r>
    </w:p>
  </w:footnote>
  <w:footnote w:type="continuationSeparator" w:id="0">
    <w:p w:rsidR="003B1917" w:rsidRDefault="003B1917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FD0" w:rsidRDefault="00B85F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FD0" w:rsidRDefault="00B85FD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FD0" w:rsidRDefault="00B85FD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191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B1917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85FD0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24212-BC14-4763-820F-A90BF18D9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2014-05-28T07:58:00Z</dcterms:created>
  <dcterms:modified xsi:type="dcterms:W3CDTF">2014-05-28T07:58:00Z</dcterms:modified>
</cp:coreProperties>
</file>