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978B2" w:rsidRPr="000978B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978B2" w:rsidRPr="000978B2">
        <w:rPr>
          <w:rFonts w:ascii="Times New Roman" w:eastAsia="Times New Roman" w:hAnsi="Times New Roman"/>
          <w:b/>
          <w:sz w:val="24"/>
          <w:szCs w:val="20"/>
          <w:lang w:eastAsia="pl-PL"/>
        </w:rPr>
        <w:t>ZP/DK-14/14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978B2" w:rsidRPr="000978B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978B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978B2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Miejskiej Sieci Komputerowej CzestMAN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663" w:rsidRDefault="006E0663" w:rsidP="00025386">
      <w:pPr>
        <w:spacing w:after="0" w:line="240" w:lineRule="auto"/>
      </w:pPr>
      <w:r>
        <w:separator/>
      </w:r>
    </w:p>
  </w:endnote>
  <w:endnote w:type="continuationSeparator" w:id="0">
    <w:p w:rsidR="006E0663" w:rsidRDefault="006E06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8B2" w:rsidRDefault="000978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8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8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8B2" w:rsidRDefault="000978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663" w:rsidRDefault="006E0663" w:rsidP="00025386">
      <w:pPr>
        <w:spacing w:after="0" w:line="240" w:lineRule="auto"/>
      </w:pPr>
      <w:r>
        <w:separator/>
      </w:r>
    </w:p>
  </w:footnote>
  <w:footnote w:type="continuationSeparator" w:id="0">
    <w:p w:rsidR="006E0663" w:rsidRDefault="006E06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8B2" w:rsidRDefault="000978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8B2" w:rsidRDefault="000978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8B2" w:rsidRDefault="000978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663"/>
    <w:rsid w:val="00025386"/>
    <w:rsid w:val="000978B2"/>
    <w:rsid w:val="001C2314"/>
    <w:rsid w:val="005624D8"/>
    <w:rsid w:val="006E0663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2014-05-21T07:36:00Z</dcterms:created>
  <dcterms:modified xsi:type="dcterms:W3CDTF">2014-05-21T07:36:00Z</dcterms:modified>
</cp:coreProperties>
</file>