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947F2" w:rsidRPr="00C947F2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947F2" w:rsidRPr="00C947F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947F2" w:rsidRPr="00C947F2">
        <w:rPr>
          <w:b/>
        </w:rPr>
        <w:t xml:space="preserve">Dostawa sprzętu i oprogramowania komputerowego dla Miejskiej Sieci Komputerowej </w:t>
      </w:r>
      <w:proofErr w:type="spellStart"/>
      <w:r w:rsidR="00C947F2" w:rsidRPr="00C947F2">
        <w:rPr>
          <w:b/>
        </w:rPr>
        <w:t>CzestMAN</w:t>
      </w:r>
      <w:proofErr w:type="spellEnd"/>
      <w:r w:rsidR="00C947F2" w:rsidRPr="00C947F2">
        <w:rPr>
          <w:b/>
        </w:rPr>
        <w:t xml:space="preserve"> Politechniki </w:t>
      </w:r>
      <w:bookmarkStart w:id="0" w:name="_GoBack"/>
      <w:r w:rsidR="00C947F2" w:rsidRPr="00E7386E">
        <w:rPr>
          <w:b/>
        </w:rPr>
        <w:t>Częstochowskiej.</w:t>
      </w:r>
      <w:r w:rsidRPr="00E7386E">
        <w:rPr>
          <w:b/>
        </w:rPr>
        <w:t xml:space="preserve"> </w:t>
      </w:r>
      <w:r w:rsidR="00E7386E" w:rsidRPr="00E7386E">
        <w:rPr>
          <w:b/>
        </w:rPr>
        <w:t>(ZP/DK-14/14)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3CE" w:rsidRDefault="003773CE">
      <w:r>
        <w:separator/>
      </w:r>
    </w:p>
  </w:endnote>
  <w:endnote w:type="continuationSeparator" w:id="0">
    <w:p w:rsidR="003773CE" w:rsidRDefault="00377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8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8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73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3CE" w:rsidRDefault="003773CE">
      <w:r>
        <w:separator/>
      </w:r>
    </w:p>
  </w:footnote>
  <w:footnote w:type="continuationSeparator" w:id="0">
    <w:p w:rsidR="003773CE" w:rsidRDefault="003773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7F2" w:rsidRDefault="00C947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7F2" w:rsidRDefault="00C947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7F2" w:rsidRDefault="00C947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73CE"/>
    <w:rsid w:val="000A5EC4"/>
    <w:rsid w:val="00212828"/>
    <w:rsid w:val="00271E63"/>
    <w:rsid w:val="00280712"/>
    <w:rsid w:val="002A7C88"/>
    <w:rsid w:val="003773CE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947F2"/>
    <w:rsid w:val="00CA3550"/>
    <w:rsid w:val="00CB3539"/>
    <w:rsid w:val="00D23A0C"/>
    <w:rsid w:val="00D30B74"/>
    <w:rsid w:val="00E7386E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2014-05-21T07:36:00Z</dcterms:created>
  <dcterms:modified xsi:type="dcterms:W3CDTF">2014-05-21T07:36:00Z</dcterms:modified>
</cp:coreProperties>
</file>