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250BEB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7029B7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250BEB" w:rsidRPr="00250BEB">
        <w:rPr>
          <w:rFonts w:ascii="Tahoma" w:hAnsi="Tahoma" w:cs="Tahoma"/>
          <w:bCs/>
          <w:sz w:val="18"/>
          <w:szCs w:val="18"/>
        </w:rPr>
        <w:t>Modernizacja systemu grzewczego w obiektach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Politechniki Częstochowskiej – przebudowa sieci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c.o. i c.w.u. zas</w:t>
      </w:r>
      <w:r w:rsidR="00250BEB">
        <w:rPr>
          <w:rFonts w:ascii="Tahoma" w:hAnsi="Tahoma" w:cs="Tahoma"/>
          <w:bCs/>
          <w:sz w:val="18"/>
          <w:szCs w:val="18"/>
        </w:rPr>
        <w:t xml:space="preserve">ilającej budynek DS 7 </w:t>
      </w:r>
      <w:bookmarkStart w:id="0" w:name="_GoBack"/>
      <w:bookmarkEnd w:id="0"/>
      <w:r w:rsidR="00250BEB">
        <w:rPr>
          <w:rFonts w:ascii="Tahoma" w:hAnsi="Tahoma" w:cs="Tahoma"/>
          <w:bCs/>
          <w:sz w:val="18"/>
          <w:szCs w:val="18"/>
        </w:rPr>
        <w:t xml:space="preserve">Herkules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50BEB">
        <w:rPr>
          <w:rFonts w:ascii="Tahoma" w:hAnsi="Tahoma" w:cs="Tahoma"/>
          <w:bCs/>
          <w:sz w:val="18"/>
          <w:szCs w:val="18"/>
        </w:rPr>
        <w:t>ZP/RB-04</w:t>
      </w:r>
      <w:r w:rsidR="008957AD" w:rsidRPr="008957AD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029B7" w:rsidRP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7029B7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7029B7" w:rsidRDefault="007029B7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957A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50BEB">
        <w:rPr>
          <w:rFonts w:ascii="Tahoma" w:hAnsi="Tahoma" w:cs="Tahoma"/>
          <w:sz w:val="18"/>
          <w:szCs w:val="18"/>
        </w:rPr>
        <w:t>9</w:t>
      </w:r>
      <w:r w:rsidRPr="008957AD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7029B7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BAF" w:rsidRDefault="00FB7BAF">
      <w:r>
        <w:separator/>
      </w:r>
    </w:p>
  </w:endnote>
  <w:endnote w:type="continuationSeparator" w:id="0">
    <w:p w:rsidR="00FB7BAF" w:rsidRDefault="00FB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B7BA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50BE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50BE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B7B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B7B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BAF" w:rsidRDefault="00FB7BAF">
      <w:r>
        <w:separator/>
      </w:r>
    </w:p>
  </w:footnote>
  <w:footnote w:type="continuationSeparator" w:id="0">
    <w:p w:rsidR="00FB7BAF" w:rsidRDefault="00FB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B7B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B7BAF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B7B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A6"/>
    <w:rsid w:val="00250BEB"/>
    <w:rsid w:val="007029B7"/>
    <w:rsid w:val="00813C72"/>
    <w:rsid w:val="008957AD"/>
    <w:rsid w:val="00C85BA6"/>
    <w:rsid w:val="00E02776"/>
    <w:rsid w:val="00E91EA0"/>
    <w:rsid w:val="00FB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2014-05-21T11:31:00Z</dcterms:created>
  <dcterms:modified xsi:type="dcterms:W3CDTF">2014-05-21T11:31:00Z</dcterms:modified>
</cp:coreProperties>
</file>