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4613D5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900992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</w:rPr>
        <w:t>Tel/</w:t>
      </w:r>
      <w:proofErr w:type="spellStart"/>
      <w:r>
        <w:rPr>
          <w:rFonts w:ascii="Tahoma" w:hAnsi="Tahoma" w:cs="Tahoma"/>
          <w:b w:val="0"/>
          <w:sz w:val="18"/>
          <w:szCs w:val="18"/>
        </w:rPr>
        <w:t>fax</w:t>
      </w:r>
      <w:proofErr w:type="spellEnd"/>
      <w:r>
        <w:rPr>
          <w:rFonts w:ascii="Tahoma" w:hAnsi="Tahoma" w:cs="Tahoma"/>
          <w:b w:val="0"/>
          <w:sz w:val="18"/>
          <w:szCs w:val="18"/>
        </w:rPr>
        <w:t>………………………………</w:t>
      </w:r>
      <w:r w:rsidR="00036A09" w:rsidRPr="00036A09">
        <w:rPr>
          <w:rFonts w:ascii="Tahoma" w:hAnsi="Tahoma" w:cs="Tahoma"/>
          <w:b w:val="0"/>
          <w:sz w:val="18"/>
          <w:szCs w:val="18"/>
        </w:rPr>
        <w:t xml:space="preserve"> </w:t>
      </w:r>
      <w:r w:rsidR="00036A09"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>
        <w:rPr>
          <w:rFonts w:ascii="Tahoma" w:hAnsi="Tahoma" w:cs="Tahoma"/>
          <w:b w:val="0"/>
          <w:sz w:val="18"/>
          <w:szCs w:val="18"/>
        </w:rPr>
        <w:t>……….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45775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5775E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45775E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45775E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5775E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45775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5775E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5775E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45775E" w:rsidRPr="0045775E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45775E" w:rsidRPr="0045775E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45775E" w:rsidRPr="0045775E">
        <w:rPr>
          <w:rFonts w:ascii="Tahoma" w:hAnsi="Tahoma" w:cs="Tahoma"/>
          <w:b/>
          <w:sz w:val="18"/>
          <w:szCs w:val="18"/>
        </w:rPr>
        <w:t>ZP/DK-10/14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45775E" w:rsidRPr="00036A09" w:rsidTr="00EF7570"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5775E">
              <w:rPr>
                <w:rFonts w:ascii="Tahoma" w:hAnsi="Tahoma" w:cs="Tahoma"/>
                <w:sz w:val="18"/>
                <w:szCs w:val="18"/>
              </w:rPr>
              <w:t xml:space="preserve">Notebook - 1 szt. z oprogramowaniem i </w:t>
            </w:r>
            <w:proofErr w:type="spellStart"/>
            <w:r w:rsidRPr="0045775E">
              <w:rPr>
                <w:rFonts w:ascii="Tahoma" w:hAnsi="Tahoma" w:cs="Tahoma"/>
                <w:sz w:val="18"/>
                <w:szCs w:val="18"/>
              </w:rPr>
              <w:t>pendrive</w:t>
            </w:r>
            <w:proofErr w:type="spellEnd"/>
            <w:r w:rsidRPr="0045775E">
              <w:rPr>
                <w:rFonts w:ascii="Tahoma" w:hAnsi="Tahoma" w:cs="Tahoma"/>
                <w:sz w:val="18"/>
                <w:szCs w:val="18"/>
              </w:rPr>
              <w:t xml:space="preserve"> - 2 szt. dla Wydziału Elektrycznego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5775E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45775E" w:rsidRDefault="0045775E" w:rsidP="004613D5">
            <w:pPr>
              <w:tabs>
                <w:tab w:val="num" w:pos="426"/>
                <w:tab w:val="right" w:pos="7828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  <w:r w:rsidR="004613D5">
              <w:rPr>
                <w:rFonts w:ascii="Tahoma" w:hAnsi="Tahoma" w:cs="Tahoma"/>
                <w:sz w:val="18"/>
                <w:szCs w:val="18"/>
              </w:rPr>
              <w:tab/>
            </w:r>
          </w:p>
          <w:p w:rsidR="004613D5" w:rsidRPr="0016311A" w:rsidRDefault="004613D5" w:rsidP="004613D5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4613D5" w:rsidRPr="00036A09" w:rsidRDefault="004613D5" w:rsidP="004613D5">
            <w:pPr>
              <w:tabs>
                <w:tab w:val="num" w:pos="426"/>
                <w:tab w:val="right" w:pos="7828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45775E" w:rsidRPr="00036A09" w:rsidTr="00EF7570"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5775E">
              <w:rPr>
                <w:rFonts w:ascii="Tahoma" w:hAnsi="Tahoma" w:cs="Tahoma"/>
                <w:sz w:val="18"/>
                <w:szCs w:val="18"/>
              </w:rPr>
              <w:t>Komputer z monitorem dla Katedry Chemii, Technologii Wody i Ścieków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5775E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45775E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613D5" w:rsidRPr="0016311A" w:rsidRDefault="004613D5" w:rsidP="004613D5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4613D5" w:rsidRPr="00036A09" w:rsidRDefault="004613D5" w:rsidP="004613D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45775E" w:rsidRPr="00036A09" w:rsidTr="00EF7570"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5775E">
              <w:rPr>
                <w:rFonts w:ascii="Tahoma" w:hAnsi="Tahoma" w:cs="Tahoma"/>
                <w:sz w:val="18"/>
                <w:szCs w:val="18"/>
              </w:rPr>
              <w:t xml:space="preserve">Zestaw komputerowy z monitorem oraz drukarką dla Katedry Chemii, Technologii Wody </w:t>
            </w:r>
            <w:r w:rsidR="00900992">
              <w:rPr>
                <w:rFonts w:ascii="Tahoma" w:hAnsi="Tahoma" w:cs="Tahoma"/>
                <w:sz w:val="18"/>
                <w:szCs w:val="18"/>
              </w:rPr>
              <w:br/>
            </w:r>
            <w:r w:rsidRPr="0045775E">
              <w:rPr>
                <w:rFonts w:ascii="Tahoma" w:hAnsi="Tahoma" w:cs="Tahoma"/>
                <w:sz w:val="18"/>
                <w:szCs w:val="18"/>
              </w:rPr>
              <w:t>i Ścieków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5775E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45775E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....................... zł (słownie: ............................................................................. zł).</w:t>
            </w:r>
          </w:p>
          <w:p w:rsidR="004613D5" w:rsidRPr="0016311A" w:rsidRDefault="004613D5" w:rsidP="004613D5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4613D5" w:rsidRPr="00036A09" w:rsidRDefault="004613D5" w:rsidP="004613D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45775E" w:rsidRPr="00036A09" w:rsidTr="00EF7570"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5775E">
              <w:rPr>
                <w:rFonts w:ascii="Tahoma" w:hAnsi="Tahoma" w:cs="Tahoma"/>
                <w:sz w:val="18"/>
                <w:szCs w:val="18"/>
              </w:rPr>
              <w:t>Szafa serwerowa z wyposażeniem dla Instytutu Inżynierii Środowiska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5775E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45775E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613D5" w:rsidRPr="0016311A" w:rsidRDefault="004613D5" w:rsidP="004613D5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4613D5" w:rsidRPr="00036A09" w:rsidRDefault="004613D5" w:rsidP="004613D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45775E" w:rsidRPr="00036A09" w:rsidTr="00EF7570"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5775E">
              <w:rPr>
                <w:rFonts w:ascii="Tahoma" w:hAnsi="Tahoma" w:cs="Tahoma"/>
                <w:sz w:val="18"/>
                <w:szCs w:val="18"/>
              </w:rPr>
              <w:t xml:space="preserve">Czytnik </w:t>
            </w:r>
            <w:proofErr w:type="spellStart"/>
            <w:r w:rsidRPr="0045775E">
              <w:rPr>
                <w:rFonts w:ascii="Tahoma" w:hAnsi="Tahoma" w:cs="Tahoma"/>
                <w:sz w:val="18"/>
                <w:szCs w:val="18"/>
              </w:rPr>
              <w:t>e-book'ów</w:t>
            </w:r>
            <w:proofErr w:type="spellEnd"/>
            <w:r w:rsidRPr="0045775E">
              <w:rPr>
                <w:rFonts w:ascii="Tahoma" w:hAnsi="Tahoma" w:cs="Tahoma"/>
                <w:sz w:val="18"/>
                <w:szCs w:val="18"/>
              </w:rPr>
              <w:t xml:space="preserve"> wraz z kartą micro SDHC</w:t>
            </w:r>
            <w:r w:rsidR="00900992">
              <w:rPr>
                <w:rFonts w:ascii="Tahoma" w:hAnsi="Tahoma" w:cs="Tahoma"/>
                <w:sz w:val="18"/>
                <w:szCs w:val="18"/>
              </w:rPr>
              <w:t xml:space="preserve"> oraz </w:t>
            </w:r>
            <w:proofErr w:type="spellStart"/>
            <w:r w:rsidR="00900992">
              <w:rPr>
                <w:rFonts w:ascii="Tahoma" w:hAnsi="Tahoma" w:cs="Tahoma"/>
                <w:sz w:val="18"/>
                <w:szCs w:val="18"/>
              </w:rPr>
              <w:t>pendrive</w:t>
            </w:r>
            <w:proofErr w:type="spellEnd"/>
            <w:r w:rsidR="00900992">
              <w:rPr>
                <w:rFonts w:ascii="Tahoma" w:hAnsi="Tahoma" w:cs="Tahoma"/>
                <w:sz w:val="18"/>
                <w:szCs w:val="18"/>
              </w:rPr>
              <w:t xml:space="preserve"> 64 GB dla Instytu</w:t>
            </w:r>
            <w:r w:rsidRPr="0045775E">
              <w:rPr>
                <w:rFonts w:ascii="Tahoma" w:hAnsi="Tahoma" w:cs="Tahoma"/>
                <w:sz w:val="18"/>
                <w:szCs w:val="18"/>
              </w:rPr>
              <w:t>tu Informatyki Teoretycznej i Stosowanej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5775E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45775E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613D5" w:rsidRPr="0016311A" w:rsidRDefault="004613D5" w:rsidP="004613D5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4613D5" w:rsidRPr="00036A09" w:rsidRDefault="004613D5" w:rsidP="004613D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45775E" w:rsidRPr="00036A09" w:rsidTr="00EF7570"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proofErr w:type="spellStart"/>
            <w:r w:rsidRPr="0045775E">
              <w:rPr>
                <w:rFonts w:ascii="Tahoma" w:hAnsi="Tahoma" w:cs="Tahoma"/>
                <w:sz w:val="18"/>
                <w:szCs w:val="18"/>
              </w:rPr>
              <w:t>Maple</w:t>
            </w:r>
            <w:proofErr w:type="spellEnd"/>
            <w:r w:rsidRPr="0045775E">
              <w:rPr>
                <w:rFonts w:ascii="Tahoma" w:hAnsi="Tahoma" w:cs="Tahoma"/>
                <w:sz w:val="18"/>
                <w:szCs w:val="18"/>
              </w:rPr>
              <w:t xml:space="preserve"> 18 Professional </w:t>
            </w:r>
            <w:proofErr w:type="spellStart"/>
            <w:r w:rsidRPr="0045775E">
              <w:rPr>
                <w:rFonts w:ascii="Tahoma" w:hAnsi="Tahoma" w:cs="Tahoma"/>
                <w:sz w:val="18"/>
                <w:szCs w:val="18"/>
              </w:rPr>
              <w:t>Edition</w:t>
            </w:r>
            <w:proofErr w:type="spellEnd"/>
            <w:r w:rsidRPr="0045775E">
              <w:rPr>
                <w:rFonts w:ascii="Tahoma" w:hAnsi="Tahoma" w:cs="Tahoma"/>
                <w:sz w:val="18"/>
                <w:szCs w:val="18"/>
              </w:rPr>
              <w:t>, licencja indywidualna, aktualizacja z wersji 13 z roczną subskrypcją EMP dla Wydziału Elektrycznego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5775E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45775E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613D5" w:rsidRPr="0016311A" w:rsidRDefault="004613D5" w:rsidP="004613D5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4613D5" w:rsidRPr="00036A09" w:rsidRDefault="004613D5" w:rsidP="004613D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45775E" w:rsidRPr="00036A09" w:rsidTr="00EF7570"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="0019591D" w:rsidRPr="0019591D">
              <w:rPr>
                <w:rFonts w:ascii="Tahoma" w:hAnsi="Tahoma" w:cs="Tahoma"/>
                <w:sz w:val="18"/>
                <w:szCs w:val="18"/>
              </w:rPr>
              <w:t xml:space="preserve">Program </w:t>
            </w:r>
            <w:proofErr w:type="spellStart"/>
            <w:r w:rsidR="0019591D" w:rsidRPr="0019591D">
              <w:rPr>
                <w:rFonts w:ascii="Tahoma" w:hAnsi="Tahoma" w:cs="Tahoma"/>
                <w:sz w:val="18"/>
                <w:szCs w:val="18"/>
              </w:rPr>
              <w:t>Autodesk</w:t>
            </w:r>
            <w:proofErr w:type="spellEnd"/>
            <w:r w:rsidR="0019591D" w:rsidRPr="0019591D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="0019591D" w:rsidRPr="0019591D">
              <w:rPr>
                <w:rFonts w:ascii="Tahoma" w:hAnsi="Tahoma" w:cs="Tahoma"/>
                <w:sz w:val="18"/>
                <w:szCs w:val="18"/>
              </w:rPr>
              <w:t>AutoCAD</w:t>
            </w:r>
            <w:proofErr w:type="spellEnd"/>
            <w:r w:rsidR="0019591D" w:rsidRPr="0019591D">
              <w:rPr>
                <w:rFonts w:ascii="Tahoma" w:hAnsi="Tahoma" w:cs="Tahoma"/>
                <w:sz w:val="18"/>
                <w:szCs w:val="18"/>
              </w:rPr>
              <w:t xml:space="preserve"> 2014 </w:t>
            </w:r>
            <w:proofErr w:type="spellStart"/>
            <w:r w:rsidR="0019591D" w:rsidRPr="0019591D">
              <w:rPr>
                <w:rFonts w:ascii="Tahoma" w:hAnsi="Tahoma" w:cs="Tahoma"/>
                <w:sz w:val="18"/>
                <w:szCs w:val="18"/>
              </w:rPr>
              <w:t>Education</w:t>
            </w:r>
            <w:proofErr w:type="spellEnd"/>
            <w:r w:rsidR="0019591D" w:rsidRPr="0019591D">
              <w:rPr>
                <w:rFonts w:ascii="Tahoma" w:hAnsi="Tahoma" w:cs="Tahoma"/>
                <w:sz w:val="18"/>
                <w:szCs w:val="18"/>
              </w:rPr>
              <w:t xml:space="preserve"> - licencja edukacyjna na 40 stanowisk dla systemów Windows 32 i 64 bit dla Instytutu Inżynierii Środowiska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5775E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45775E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613D5" w:rsidRPr="0016311A" w:rsidRDefault="004613D5" w:rsidP="004613D5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4613D5" w:rsidRPr="00036A09" w:rsidRDefault="004613D5" w:rsidP="004613D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810ACE" w:rsidRPr="00036A09" w:rsidTr="00EF7570">
        <w:tc>
          <w:tcPr>
            <w:tcW w:w="1134" w:type="dxa"/>
          </w:tcPr>
          <w:p w:rsidR="00810ACE" w:rsidRPr="0045775E" w:rsidRDefault="00810AC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810ACE" w:rsidRPr="00036A09" w:rsidRDefault="00810ACE" w:rsidP="00810AC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="00984E77" w:rsidRPr="00984E77">
              <w:rPr>
                <w:rFonts w:ascii="Tahoma" w:hAnsi="Tahoma" w:cs="Tahoma"/>
                <w:sz w:val="18"/>
                <w:szCs w:val="18"/>
              </w:rPr>
              <w:t>Zestaw komputerowy złożony z jednostki podstawowej i monitora dla Katedry Chemii, Technologii Wody i Ścieków</w:t>
            </w:r>
          </w:p>
          <w:p w:rsidR="00810ACE" w:rsidRPr="00036A09" w:rsidRDefault="00810ACE" w:rsidP="00810AC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5775E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810ACE" w:rsidRPr="00036A09" w:rsidRDefault="00810ACE" w:rsidP="00810AC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84E77">
              <w:rPr>
                <w:rFonts w:ascii="Tahoma" w:hAnsi="Tahoma" w:cs="Tahoma"/>
                <w:sz w:val="18"/>
                <w:szCs w:val="18"/>
              </w:rPr>
              <w:t>…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.................... zł (słownie: </w:t>
            </w:r>
            <w:r w:rsidR="00984E77">
              <w:rPr>
                <w:rFonts w:ascii="Tahoma" w:hAnsi="Tahoma" w:cs="Tahoma"/>
                <w:sz w:val="18"/>
                <w:szCs w:val="18"/>
              </w:rPr>
              <w:t>…</w:t>
            </w:r>
            <w:r w:rsidRPr="00036A09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 zł),</w:t>
            </w:r>
          </w:p>
          <w:p w:rsidR="00810ACE" w:rsidRPr="00036A09" w:rsidRDefault="00810ACE" w:rsidP="00810AC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 natomiast wraz z należnym podatkiem VAT w wysokości </w:t>
            </w:r>
            <w:r w:rsidR="00984E77">
              <w:rPr>
                <w:rFonts w:ascii="Tahoma" w:hAnsi="Tahoma" w:cs="Tahoma"/>
                <w:sz w:val="18"/>
                <w:szCs w:val="18"/>
              </w:rPr>
              <w:t>…</w:t>
            </w:r>
            <w:r w:rsidRPr="00036A09">
              <w:rPr>
                <w:rFonts w:ascii="Tahoma" w:hAnsi="Tahoma" w:cs="Tahoma"/>
                <w:sz w:val="18"/>
                <w:szCs w:val="18"/>
              </w:rPr>
              <w:t>...%,</w:t>
            </w:r>
          </w:p>
          <w:p w:rsidR="00810ACE" w:rsidRPr="00036A09" w:rsidRDefault="00810ACE" w:rsidP="00810AC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0099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810ACE" w:rsidRDefault="00984E77" w:rsidP="00810AC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…</w:t>
            </w:r>
            <w:r w:rsidR="00810ACE" w:rsidRPr="00036A09">
              <w:rPr>
                <w:rFonts w:ascii="Tahoma" w:hAnsi="Tahoma" w:cs="Tahoma"/>
                <w:sz w:val="18"/>
                <w:szCs w:val="18"/>
              </w:rPr>
              <w:t xml:space="preserve">.................... zł (słownie: </w:t>
            </w:r>
            <w:r>
              <w:rPr>
                <w:rFonts w:ascii="Tahoma" w:hAnsi="Tahoma" w:cs="Tahoma"/>
                <w:sz w:val="18"/>
                <w:szCs w:val="18"/>
              </w:rPr>
              <w:t>…</w:t>
            </w:r>
            <w:r w:rsidR="00810ACE" w:rsidRPr="00036A09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 zł).</w:t>
            </w:r>
          </w:p>
          <w:p w:rsidR="00810ACE" w:rsidRPr="0016311A" w:rsidRDefault="00810ACE" w:rsidP="00810ACE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810ACE" w:rsidRPr="00036A09" w:rsidRDefault="00810ACE" w:rsidP="00810AC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900992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45775E" w:rsidRPr="00036A09" w:rsidTr="00EF7570">
        <w:trPr>
          <w:jc w:val="center"/>
        </w:trPr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75E" w:rsidRPr="00036A09" w:rsidTr="00EF7570">
        <w:trPr>
          <w:jc w:val="center"/>
        </w:trPr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75E" w:rsidRPr="00036A09" w:rsidTr="00EF7570">
        <w:trPr>
          <w:jc w:val="center"/>
        </w:trPr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75E" w:rsidRPr="00036A09" w:rsidTr="00EF7570">
        <w:trPr>
          <w:jc w:val="center"/>
        </w:trPr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75E" w:rsidRPr="00036A09" w:rsidTr="00EF7570">
        <w:trPr>
          <w:jc w:val="center"/>
        </w:trPr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75E" w:rsidRPr="00036A09" w:rsidTr="00EF7570">
        <w:trPr>
          <w:jc w:val="center"/>
        </w:trPr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75E" w:rsidRPr="00036A09" w:rsidTr="00EF7570">
        <w:trPr>
          <w:jc w:val="center"/>
        </w:trPr>
        <w:tc>
          <w:tcPr>
            <w:tcW w:w="1134" w:type="dxa"/>
          </w:tcPr>
          <w:p w:rsidR="0045775E" w:rsidRPr="00036A09" w:rsidRDefault="0045775E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5775E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45775E" w:rsidRPr="00036A09" w:rsidRDefault="0045775E" w:rsidP="00EF757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4E77" w:rsidRPr="00036A09" w:rsidTr="00EF7570">
        <w:trPr>
          <w:jc w:val="center"/>
        </w:trPr>
        <w:tc>
          <w:tcPr>
            <w:tcW w:w="1134" w:type="dxa"/>
          </w:tcPr>
          <w:p w:rsidR="00984E77" w:rsidRPr="0045775E" w:rsidRDefault="00984E77" w:rsidP="00EF757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984E77" w:rsidRPr="00036A09" w:rsidRDefault="00984E77" w:rsidP="00EF757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6E7B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A6F" w:rsidRDefault="00EC5A6F">
      <w:r>
        <w:separator/>
      </w:r>
    </w:p>
  </w:endnote>
  <w:endnote w:type="continuationSeparator" w:id="0">
    <w:p w:rsidR="00EC5A6F" w:rsidRDefault="00EC5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75E" w:rsidRDefault="004577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CF752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9591D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75E" w:rsidRDefault="004577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A6F" w:rsidRDefault="00EC5A6F">
      <w:r>
        <w:separator/>
      </w:r>
    </w:p>
  </w:footnote>
  <w:footnote w:type="continuationSeparator" w:id="0">
    <w:p w:rsidR="00EC5A6F" w:rsidRDefault="00EC5A6F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75E" w:rsidRDefault="004577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75E" w:rsidRDefault="004577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75E" w:rsidRDefault="004577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75E"/>
    <w:rsid w:val="00036A09"/>
    <w:rsid w:val="000F18FA"/>
    <w:rsid w:val="0019591D"/>
    <w:rsid w:val="00301A06"/>
    <w:rsid w:val="00306360"/>
    <w:rsid w:val="00354AC4"/>
    <w:rsid w:val="004569FD"/>
    <w:rsid w:val="0045775E"/>
    <w:rsid w:val="004613D5"/>
    <w:rsid w:val="00475250"/>
    <w:rsid w:val="00637863"/>
    <w:rsid w:val="006703E0"/>
    <w:rsid w:val="006E7BF5"/>
    <w:rsid w:val="00703495"/>
    <w:rsid w:val="00733F44"/>
    <w:rsid w:val="00810ACE"/>
    <w:rsid w:val="008C3AEA"/>
    <w:rsid w:val="00900992"/>
    <w:rsid w:val="00974624"/>
    <w:rsid w:val="00984E77"/>
    <w:rsid w:val="00B21345"/>
    <w:rsid w:val="00C32A65"/>
    <w:rsid w:val="00C33979"/>
    <w:rsid w:val="00C57DDD"/>
    <w:rsid w:val="00C916FC"/>
    <w:rsid w:val="00CF752A"/>
    <w:rsid w:val="00D3540B"/>
    <w:rsid w:val="00E54E5A"/>
    <w:rsid w:val="00EB3C67"/>
    <w:rsid w:val="00EC5A6F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E7BF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E7BF5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6E7BF5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6E7BF5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6E7BF5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6E7BF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6E7BF5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6E7BF5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6E7BF5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6E7BF5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6E7BF5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6E7BF5"/>
  </w:style>
  <w:style w:type="paragraph" w:styleId="Stopka">
    <w:name w:val="footer"/>
    <w:basedOn w:val="Normalny"/>
    <w:rsid w:val="006E7BF5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6E7BF5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6E7BF5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4613D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851FF-E9A2-4D67-A565-14F0F559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667</Words>
  <Characters>5563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2014-05-07T07:41:00Z</dcterms:created>
  <dcterms:modified xsi:type="dcterms:W3CDTF">2014-05-07T07:41:00Z</dcterms:modified>
</cp:coreProperties>
</file>