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F9085A" w:rsidRPr="00F9085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F9085A" w:rsidRPr="00F9085A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F9085A" w:rsidP="009A21D7">
      <w:pPr>
        <w:pStyle w:val="Tekstpodstawowywcity"/>
        <w:spacing w:line="360" w:lineRule="auto"/>
        <w:ind w:firstLine="0"/>
      </w:pPr>
      <w:r w:rsidRPr="00F9085A">
        <w:rPr>
          <w:b/>
        </w:rPr>
        <w:t>Dostawa sprzętu i oprogramowania komputerowego dla jednostek organizacyjnych Politechniki Częstochowskiej</w:t>
      </w:r>
      <w:r w:rsidR="00BC02FF">
        <w:rPr>
          <w:b/>
        </w:rPr>
        <w:t xml:space="preserve">, </w:t>
      </w:r>
      <w:r w:rsidR="00BC02FF" w:rsidRPr="00BC02FF">
        <w:t>spr. nr rej.</w:t>
      </w:r>
      <w:r w:rsidR="00BC02FF">
        <w:rPr>
          <w:b/>
        </w:rPr>
        <w:t xml:space="preserve"> ZP/DK-10/14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F9085A" w:rsidRPr="00F9085A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D771B6">
      <w:pPr>
        <w:pStyle w:val="pkt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F9085A" w:rsidRPr="00F9085A">
        <w:t>(t.j. Dz. U. z 2013 r. poz. 907, z późn. zm.)</w:t>
      </w:r>
      <w:r w:rsidR="00D771B6">
        <w:t xml:space="preserve"> </w:t>
      </w:r>
      <w:r w:rsidRPr="00D771B6">
        <w:rPr>
          <w:szCs w:val="24"/>
        </w:rPr>
        <w:t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</w:t>
      </w:r>
      <w:r w:rsidR="00F9085A" w:rsidRPr="00F9085A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D771B6">
      <w:pPr>
        <w:pStyle w:val="pkt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F9085A" w:rsidRPr="00F9085A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967" w:rsidRDefault="009D6967">
      <w:r>
        <w:separator/>
      </w:r>
    </w:p>
  </w:endnote>
  <w:endnote w:type="continuationSeparator" w:id="0">
    <w:p w:rsidR="009D6967" w:rsidRDefault="009D69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02F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02F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85A" w:rsidRDefault="00F908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967" w:rsidRDefault="009D6967">
      <w:r>
        <w:separator/>
      </w:r>
    </w:p>
  </w:footnote>
  <w:footnote w:type="continuationSeparator" w:id="0">
    <w:p w:rsidR="009D6967" w:rsidRDefault="009D69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85A" w:rsidRDefault="00F9085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85A" w:rsidRDefault="00F9085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85A" w:rsidRDefault="00F9085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85A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A21D7"/>
    <w:rsid w:val="009D6967"/>
    <w:rsid w:val="00A24942"/>
    <w:rsid w:val="00A46EFE"/>
    <w:rsid w:val="00A807A7"/>
    <w:rsid w:val="00AB7377"/>
    <w:rsid w:val="00B26102"/>
    <w:rsid w:val="00B3630A"/>
    <w:rsid w:val="00BC02FF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90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984</Words>
  <Characters>6474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2014-05-06T11:52:00Z</cp:lastPrinted>
  <dcterms:created xsi:type="dcterms:W3CDTF">2014-05-06T11:52:00Z</dcterms:created>
  <dcterms:modified xsi:type="dcterms:W3CDTF">2014-05-06T11:52:00Z</dcterms:modified>
</cp:coreProperties>
</file>