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66A73" w:rsidP="00CB6204">
      <w:pPr>
        <w:pStyle w:val="Nagwek4"/>
        <w:rPr>
          <w:b/>
          <w:i w:val="0"/>
        </w:rPr>
      </w:pPr>
      <w:r w:rsidRPr="00466A73">
        <w:rPr>
          <w:noProof/>
        </w:rPr>
        <w:pict>
          <v:roundrect id="_x0000_s1026" style="position:absolute;left:0;text-align:left;margin-left:-24.1pt;margin-top:10.8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1C368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D5CC4" w:rsidRPr="003D5CC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722E5C" w:rsidRDefault="00722E5C" w:rsidP="0000184A">
      <w:pPr>
        <w:pStyle w:val="Nagwek"/>
        <w:rPr>
          <w:sz w:val="24"/>
        </w:rPr>
      </w:pPr>
    </w:p>
    <w:p w:rsidR="00722E5C" w:rsidRDefault="00722E5C" w:rsidP="0000184A">
      <w:pPr>
        <w:pStyle w:val="Nagwek"/>
        <w:rPr>
          <w:sz w:val="24"/>
        </w:rPr>
      </w:pPr>
    </w:p>
    <w:p w:rsidR="00722E5C" w:rsidRDefault="00722E5C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D5CC4" w:rsidRPr="003D5CC4">
        <w:rPr>
          <w:b/>
          <w:sz w:val="24"/>
        </w:rPr>
        <w:t>PS/ZP/D-37/A/14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D5CC4" w:rsidRPr="003D5CC4">
        <w:rPr>
          <w:b/>
        </w:rPr>
        <w:t>przetarg nieograniczony</w:t>
      </w:r>
      <w:r w:rsidR="00753DC1">
        <w:t xml:space="preserve"> na:</w:t>
      </w:r>
    </w:p>
    <w:p w:rsidR="0000184A" w:rsidRDefault="003D5CC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D5CC4">
        <w:rPr>
          <w:b/>
          <w:sz w:val="24"/>
          <w:szCs w:val="24"/>
        </w:rPr>
        <w:t>Dostawa pompy próżniowej i pompy membranowej bezolejowej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D5CC4" w:rsidRPr="003D5CC4">
        <w:rPr>
          <w:sz w:val="24"/>
          <w:szCs w:val="24"/>
        </w:rPr>
        <w:t>(</w:t>
      </w:r>
      <w:proofErr w:type="spellStart"/>
      <w:r w:rsidR="003D5CC4" w:rsidRPr="003D5CC4">
        <w:rPr>
          <w:sz w:val="24"/>
          <w:szCs w:val="24"/>
        </w:rPr>
        <w:t>t.j</w:t>
      </w:r>
      <w:proofErr w:type="spellEnd"/>
      <w:r w:rsidR="003D5CC4" w:rsidRPr="003D5CC4">
        <w:rPr>
          <w:sz w:val="24"/>
          <w:szCs w:val="24"/>
        </w:rPr>
        <w:t xml:space="preserve">. Dz. U. z 2013 r. poz. 907, z </w:t>
      </w:r>
      <w:proofErr w:type="spellStart"/>
      <w:r w:rsidR="003D5CC4" w:rsidRPr="003D5CC4">
        <w:rPr>
          <w:sz w:val="24"/>
          <w:szCs w:val="24"/>
        </w:rPr>
        <w:t>późn</w:t>
      </w:r>
      <w:proofErr w:type="spellEnd"/>
      <w:r w:rsidR="003D5CC4" w:rsidRPr="003D5CC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D5CC4" w:rsidRPr="003D5CC4">
        <w:rPr>
          <w:sz w:val="24"/>
          <w:szCs w:val="24"/>
        </w:rPr>
        <w:t>(</w:t>
      </w:r>
      <w:proofErr w:type="spellStart"/>
      <w:r w:rsidR="003D5CC4" w:rsidRPr="003D5CC4">
        <w:rPr>
          <w:sz w:val="24"/>
          <w:szCs w:val="24"/>
        </w:rPr>
        <w:t>t.j</w:t>
      </w:r>
      <w:proofErr w:type="spellEnd"/>
      <w:r w:rsidR="003D5CC4" w:rsidRPr="003D5CC4">
        <w:rPr>
          <w:sz w:val="24"/>
          <w:szCs w:val="24"/>
        </w:rPr>
        <w:t xml:space="preserve">. Dz. U. z 2013 r. poz. 907, z </w:t>
      </w:r>
      <w:proofErr w:type="spellStart"/>
      <w:r w:rsidR="003D5CC4" w:rsidRPr="003D5CC4">
        <w:rPr>
          <w:sz w:val="24"/>
          <w:szCs w:val="24"/>
        </w:rPr>
        <w:t>późn</w:t>
      </w:r>
      <w:proofErr w:type="spellEnd"/>
      <w:r w:rsidR="003D5CC4" w:rsidRPr="003D5CC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722E5C" w:rsidRPr="0000184A" w:rsidRDefault="00722E5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D5CC4" w:rsidRPr="003D5CC4">
        <w:rPr>
          <w:sz w:val="24"/>
          <w:szCs w:val="24"/>
        </w:rPr>
        <w:t>(</w:t>
      </w:r>
      <w:proofErr w:type="spellStart"/>
      <w:r w:rsidR="003D5CC4" w:rsidRPr="003D5CC4">
        <w:rPr>
          <w:sz w:val="24"/>
          <w:szCs w:val="24"/>
        </w:rPr>
        <w:t>t.j</w:t>
      </w:r>
      <w:proofErr w:type="spellEnd"/>
      <w:r w:rsidR="003D5CC4" w:rsidRPr="003D5CC4">
        <w:rPr>
          <w:sz w:val="24"/>
          <w:szCs w:val="24"/>
        </w:rPr>
        <w:t xml:space="preserve">. Dz. U. z 2013 r. poz. 907, z </w:t>
      </w:r>
      <w:proofErr w:type="spellStart"/>
      <w:r w:rsidR="003D5CC4" w:rsidRPr="003D5CC4">
        <w:rPr>
          <w:sz w:val="24"/>
          <w:szCs w:val="24"/>
        </w:rPr>
        <w:t>późn</w:t>
      </w:r>
      <w:proofErr w:type="spellEnd"/>
      <w:r w:rsidR="003D5CC4" w:rsidRPr="003D5CC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C16" w:rsidRDefault="00A26C16">
      <w:r>
        <w:separator/>
      </w:r>
    </w:p>
  </w:endnote>
  <w:endnote w:type="continuationSeparator" w:id="0">
    <w:p w:rsidR="00A26C16" w:rsidRDefault="00A26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66A7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66A7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66A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66A73">
      <w:rPr>
        <w:rStyle w:val="Numerstrony"/>
        <w:rFonts w:ascii="Arial" w:hAnsi="Arial"/>
        <w:sz w:val="18"/>
        <w:szCs w:val="18"/>
      </w:rPr>
      <w:fldChar w:fldCharType="separate"/>
    </w:r>
    <w:r w:rsidR="001C3683">
      <w:rPr>
        <w:rStyle w:val="Numerstrony"/>
        <w:rFonts w:ascii="Arial" w:hAnsi="Arial"/>
        <w:noProof/>
        <w:sz w:val="18"/>
        <w:szCs w:val="18"/>
      </w:rPr>
      <w:t>1</w:t>
    </w:r>
    <w:r w:rsidR="00466A7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66A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66A73">
      <w:rPr>
        <w:rStyle w:val="Numerstrony"/>
        <w:rFonts w:ascii="Arial" w:hAnsi="Arial"/>
        <w:sz w:val="18"/>
        <w:szCs w:val="18"/>
      </w:rPr>
      <w:fldChar w:fldCharType="separate"/>
    </w:r>
    <w:r w:rsidR="001C3683">
      <w:rPr>
        <w:rStyle w:val="Numerstrony"/>
        <w:rFonts w:ascii="Arial" w:hAnsi="Arial"/>
        <w:noProof/>
        <w:sz w:val="18"/>
        <w:szCs w:val="18"/>
      </w:rPr>
      <w:t>2</w:t>
    </w:r>
    <w:r w:rsidR="00466A7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CC4" w:rsidRDefault="003D5C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C16" w:rsidRDefault="00A26C16">
      <w:r>
        <w:separator/>
      </w:r>
    </w:p>
  </w:footnote>
  <w:footnote w:type="continuationSeparator" w:id="0">
    <w:p w:rsidR="00A26C16" w:rsidRDefault="00A26C1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CC4" w:rsidRDefault="003D5C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722E5C" w:rsidTr="00DE1C34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722E5C" w:rsidRDefault="00466A73" w:rsidP="00DE1C34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22E5C" w:rsidRDefault="00722E5C" w:rsidP="00DE1C3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722E5C" w:rsidRDefault="00722E5C" w:rsidP="00DE1C3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722E5C" w:rsidRDefault="00722E5C" w:rsidP="00DE1C3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22E5C" w:rsidRDefault="00466A73" w:rsidP="00DE1C34">
          <w:pPr>
            <w:tabs>
              <w:tab w:val="left" w:pos="1755"/>
            </w:tabs>
          </w:pPr>
          <w:r>
            <w:pict>
              <v:shape id="Obraz 2" o:spid="_x0000_s2051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722E5C" w:rsidTr="00DE1C34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722E5C" w:rsidRDefault="00722E5C" w:rsidP="00DE1C34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Default="00722E5C" w:rsidP="00DE1C34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Default="00722E5C" w:rsidP="00DE1C34"/>
      </w:tc>
    </w:tr>
    <w:tr w:rsidR="00722E5C" w:rsidTr="00DE1C34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22E5C" w:rsidRDefault="00722E5C" w:rsidP="00DE1C34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Default="00722E5C" w:rsidP="00DE1C34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Default="00722E5C" w:rsidP="00DE1C34"/>
      </w:tc>
    </w:tr>
    <w:tr w:rsidR="00722E5C" w:rsidTr="00DE1C34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Default="00722E5C" w:rsidP="00DE1C34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22E5C" w:rsidRDefault="00722E5C" w:rsidP="00DE1C34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22E5C" w:rsidRDefault="00722E5C" w:rsidP="00DE1C34">
          <w:pPr>
            <w:tabs>
              <w:tab w:val="left" w:pos="1755"/>
            </w:tabs>
          </w:pPr>
        </w:p>
      </w:tc>
    </w:tr>
    <w:tr w:rsidR="00722E5C" w:rsidTr="00DE1C34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Default="00722E5C" w:rsidP="00DE1C34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722E5C" w:rsidRDefault="00722E5C" w:rsidP="00DE1C34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Default="00722E5C" w:rsidP="00DE1C34"/>
      </w:tc>
    </w:tr>
    <w:tr w:rsidR="00722E5C" w:rsidRPr="00722E5C" w:rsidTr="00DE1C34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Default="00722E5C" w:rsidP="00DE1C34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722E5C" w:rsidRDefault="00722E5C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722E5C" w:rsidRDefault="00722E5C" w:rsidP="00DE1C34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722E5C" w:rsidRDefault="00722E5C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722E5C" w:rsidRDefault="00722E5C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722E5C" w:rsidRDefault="00722E5C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722E5C" w:rsidRDefault="00722E5C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722E5C" w:rsidRDefault="00722E5C" w:rsidP="00DE1C34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722E5C" w:rsidRDefault="00722E5C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722E5C" w:rsidRDefault="00722E5C" w:rsidP="00DE1C34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722E5C" w:rsidRDefault="00722E5C" w:rsidP="00DE1C34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22E5C" w:rsidRPr="00EF21CA" w:rsidRDefault="00722E5C" w:rsidP="00DE1C34">
          <w:pPr>
            <w:rPr>
              <w:lang w:val="en-US"/>
            </w:rPr>
          </w:pPr>
        </w:p>
      </w:tc>
    </w:tr>
  </w:tbl>
  <w:p w:rsidR="003D5CC4" w:rsidRPr="00722E5C" w:rsidRDefault="003D5CC4" w:rsidP="00722E5C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CC4" w:rsidRDefault="003D5C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5CC4"/>
    <w:rsid w:val="0000184A"/>
    <w:rsid w:val="00012997"/>
    <w:rsid w:val="000621A2"/>
    <w:rsid w:val="00075CEC"/>
    <w:rsid w:val="00106AC7"/>
    <w:rsid w:val="00111985"/>
    <w:rsid w:val="00147532"/>
    <w:rsid w:val="001614BA"/>
    <w:rsid w:val="001C3683"/>
    <w:rsid w:val="00204613"/>
    <w:rsid w:val="002B1E07"/>
    <w:rsid w:val="002C2DE7"/>
    <w:rsid w:val="002D160C"/>
    <w:rsid w:val="002D3BDF"/>
    <w:rsid w:val="003024A8"/>
    <w:rsid w:val="00307E5F"/>
    <w:rsid w:val="00336EEB"/>
    <w:rsid w:val="003D5CC4"/>
    <w:rsid w:val="003E5D20"/>
    <w:rsid w:val="003F6927"/>
    <w:rsid w:val="00415097"/>
    <w:rsid w:val="00422381"/>
    <w:rsid w:val="00460820"/>
    <w:rsid w:val="00466A73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22E5C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6C16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styleId="Hipercze">
    <w:name w:val="Hyperlink"/>
    <w:rsid w:val="00722E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78903-51F3-41E5-9F21-1BCA605A6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2014-05-08T07:28:00Z</cp:lastPrinted>
  <dcterms:created xsi:type="dcterms:W3CDTF">2014-05-08T07:28:00Z</dcterms:created>
  <dcterms:modified xsi:type="dcterms:W3CDTF">2014-05-08T07:28:00Z</dcterms:modified>
</cp:coreProperties>
</file>