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A3BBD" w:rsidRPr="004A3BB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A3BBD" w:rsidRPr="004A3BB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A3BBD" w:rsidP="009A21D7">
      <w:pPr>
        <w:pStyle w:val="Tekstpodstawowywcity"/>
        <w:spacing w:line="360" w:lineRule="auto"/>
        <w:ind w:firstLine="0"/>
      </w:pPr>
      <w:r w:rsidRPr="004A3BBD">
        <w:rPr>
          <w:b/>
        </w:rPr>
        <w:t>Dostawa pompy próżniowej i pompy membranowej bezolejowej dla Wydziału Inżynierii Środowiska i Biotechnologii Politechniki Częstochowskiej</w:t>
      </w:r>
      <w:r w:rsidR="001C1AB9">
        <w:t xml:space="preserve">, </w:t>
      </w:r>
      <w:r w:rsidR="001C1AB9" w:rsidRPr="001C1AB9">
        <w:t xml:space="preserve">spr. nr rej. </w:t>
      </w:r>
      <w:r w:rsidR="001C1AB9" w:rsidRPr="001C1AB9">
        <w:rPr>
          <w:b/>
        </w:rPr>
        <w:t>PS/ZP/D-37/A/14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A3BBD" w:rsidRPr="004A3BB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</w:t>
      </w:r>
      <w:r>
        <w:lastRenderedPageBreak/>
        <w:t xml:space="preserve">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A3BBD" w:rsidRPr="004A3BBD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A3BBD" w:rsidRPr="004A3BB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A3BBD" w:rsidRPr="004A3BB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79E" w:rsidRDefault="008A279E">
      <w:r>
        <w:separator/>
      </w:r>
    </w:p>
  </w:endnote>
  <w:endnote w:type="continuationSeparator" w:id="0">
    <w:p w:rsidR="008A279E" w:rsidRDefault="008A27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A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AB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BBD" w:rsidRDefault="004A3B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79E" w:rsidRDefault="008A279E">
      <w:r>
        <w:separator/>
      </w:r>
    </w:p>
  </w:footnote>
  <w:footnote w:type="continuationSeparator" w:id="0">
    <w:p w:rsidR="008A279E" w:rsidRDefault="008A27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BBD" w:rsidRDefault="004A3B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1C1AB9" w:rsidTr="009D627C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1C1AB9" w:rsidRDefault="001C1AB9" w:rsidP="009D627C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0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1C1AB9" w:rsidRDefault="001C1AB9" w:rsidP="009D627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1C1AB9" w:rsidRDefault="001C1AB9" w:rsidP="009D627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1C1AB9" w:rsidRDefault="001C1AB9" w:rsidP="009D627C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1C1AB9" w:rsidRDefault="001C1AB9" w:rsidP="009D627C">
          <w:pPr>
            <w:tabs>
              <w:tab w:val="left" w:pos="1755"/>
            </w:tabs>
          </w:pPr>
          <w:r>
            <w:pict>
              <v:shape id="Obraz 2" o:spid="_x0000_s2051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1C1AB9" w:rsidTr="009D627C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1C1AB9" w:rsidRDefault="001C1AB9" w:rsidP="009D627C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C1AB9" w:rsidRDefault="001C1AB9" w:rsidP="009D627C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C1AB9" w:rsidRDefault="001C1AB9" w:rsidP="009D627C"/>
      </w:tc>
    </w:tr>
    <w:tr w:rsidR="001C1AB9" w:rsidTr="009D627C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1C1AB9" w:rsidRDefault="001C1AB9" w:rsidP="009D627C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C1AB9" w:rsidRDefault="001C1AB9" w:rsidP="009D627C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C1AB9" w:rsidRDefault="001C1AB9" w:rsidP="009D627C"/>
      </w:tc>
    </w:tr>
    <w:tr w:rsidR="001C1AB9" w:rsidTr="009D627C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C1AB9" w:rsidRDefault="001C1AB9" w:rsidP="009D627C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1C1AB9" w:rsidRDefault="001C1AB9" w:rsidP="009D627C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1C1AB9" w:rsidRDefault="001C1AB9" w:rsidP="009D627C">
          <w:pPr>
            <w:tabs>
              <w:tab w:val="left" w:pos="1755"/>
            </w:tabs>
          </w:pPr>
        </w:p>
      </w:tc>
    </w:tr>
    <w:tr w:rsidR="001C1AB9" w:rsidTr="009D627C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C1AB9" w:rsidRDefault="001C1AB9" w:rsidP="009D627C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1C1AB9" w:rsidRDefault="001C1AB9" w:rsidP="009D627C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C1AB9" w:rsidRDefault="001C1AB9" w:rsidP="009D627C"/>
      </w:tc>
    </w:tr>
    <w:tr w:rsidR="001C1AB9" w:rsidRPr="001C1AB9" w:rsidTr="009D627C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C1AB9" w:rsidRDefault="001C1AB9" w:rsidP="009D627C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1C1AB9" w:rsidRDefault="001C1AB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1C1AB9" w:rsidRDefault="001C1AB9" w:rsidP="009D627C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1C1AB9" w:rsidRDefault="001C1AB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1C1AB9" w:rsidRDefault="001C1AB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1C1AB9" w:rsidRDefault="001C1AB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1C1AB9" w:rsidRDefault="001C1AB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1C1AB9" w:rsidRDefault="001C1AB9" w:rsidP="009D627C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1C1AB9" w:rsidRDefault="001C1AB9" w:rsidP="009D627C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1C1AB9" w:rsidRDefault="001C1AB9" w:rsidP="009D627C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1C1AB9" w:rsidRDefault="001C1AB9" w:rsidP="009D627C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C1AB9" w:rsidRPr="00EF21CA" w:rsidRDefault="001C1AB9" w:rsidP="009D627C">
          <w:pPr>
            <w:rPr>
              <w:lang w:val="en-US"/>
            </w:rPr>
          </w:pPr>
        </w:p>
      </w:tc>
    </w:tr>
  </w:tbl>
  <w:p w:rsidR="004A3BBD" w:rsidRPr="001C1AB9" w:rsidRDefault="004A3BBD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BBD" w:rsidRDefault="004A3B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3BBD"/>
    <w:rsid w:val="00002F64"/>
    <w:rsid w:val="000E6599"/>
    <w:rsid w:val="00111985"/>
    <w:rsid w:val="001614BA"/>
    <w:rsid w:val="001C1AB9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A3BBD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A279E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rsid w:val="001C1A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989</Words>
  <Characters>6504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2014-05-08T07:26:00Z</cp:lastPrinted>
  <dcterms:created xsi:type="dcterms:W3CDTF">2014-05-08T07:26:00Z</dcterms:created>
  <dcterms:modified xsi:type="dcterms:W3CDTF">2014-05-08T07:26:00Z</dcterms:modified>
</cp:coreProperties>
</file>