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27BB0" w:rsidRPr="00D27BB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27BB0" w:rsidRPr="00D27BB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27BB0" w:rsidP="009A21D7">
      <w:pPr>
        <w:pStyle w:val="Tekstpodstawowywcity"/>
        <w:spacing w:line="360" w:lineRule="auto"/>
        <w:ind w:firstLine="0"/>
      </w:pPr>
      <w:r w:rsidRPr="00D27BB0">
        <w:rPr>
          <w:b/>
        </w:rPr>
        <w:t>Przebudowa dachu budynku dydaktycznego Akademickiego Centrum Kultury i Sportu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27BB0" w:rsidRPr="00D27BB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27BB0" w:rsidRPr="00D27BB0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27BB0" w:rsidRPr="00D27BB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27BB0" w:rsidRPr="00D27BB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E49" w:rsidRDefault="002E1E49">
      <w:r>
        <w:separator/>
      </w:r>
    </w:p>
  </w:endnote>
  <w:endnote w:type="continuationSeparator" w:id="0">
    <w:p w:rsidR="002E1E49" w:rsidRDefault="002E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BB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BB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BB0" w:rsidRDefault="00D27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E49" w:rsidRDefault="002E1E49">
      <w:r>
        <w:separator/>
      </w:r>
    </w:p>
  </w:footnote>
  <w:footnote w:type="continuationSeparator" w:id="0">
    <w:p w:rsidR="002E1E49" w:rsidRDefault="002E1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BB0" w:rsidRDefault="00D27B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BB0" w:rsidRDefault="00D27B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BB0" w:rsidRDefault="00D27B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E4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1E49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27BB0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2014-04-24T08:26:00Z</dcterms:created>
  <dcterms:modified xsi:type="dcterms:W3CDTF">2014-04-24T08:26:00Z</dcterms:modified>
</cp:coreProperties>
</file>