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.8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216DC" w:rsidRPr="001216D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216DC" w:rsidRPr="001216DC">
        <w:rPr>
          <w:rFonts w:ascii="Times New Roman" w:eastAsia="Times New Roman" w:hAnsi="Times New Roman"/>
          <w:b/>
          <w:sz w:val="24"/>
          <w:szCs w:val="20"/>
          <w:lang w:eastAsia="pl-PL"/>
        </w:rPr>
        <w:t>ZP/D-35/A/14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216DC" w:rsidRPr="001216D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216D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216D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urządzeń laboratoryjnych dla projektu pt.: Technologia uprawy </w:t>
      </w:r>
      <w:proofErr w:type="spellStart"/>
      <w:r w:rsidRPr="001216DC">
        <w:rPr>
          <w:rFonts w:ascii="Times New Roman" w:eastAsia="Times New Roman" w:hAnsi="Times New Roman"/>
          <w:b/>
          <w:sz w:val="24"/>
          <w:szCs w:val="24"/>
          <w:lang w:eastAsia="pl-PL"/>
        </w:rPr>
        <w:t>mikroglonów</w:t>
      </w:r>
      <w:proofErr w:type="spellEnd"/>
      <w:r w:rsidRPr="001216D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bioreaktorach zamkniętych z  recyklingiem CO2 i innych odpadów z </w:t>
      </w:r>
      <w:proofErr w:type="spellStart"/>
      <w:r w:rsidRPr="001216DC">
        <w:rPr>
          <w:rFonts w:ascii="Times New Roman" w:eastAsia="Times New Roman" w:hAnsi="Times New Roman"/>
          <w:b/>
          <w:sz w:val="24"/>
          <w:szCs w:val="24"/>
          <w:lang w:eastAsia="pl-PL"/>
        </w:rPr>
        <w:t>biogazowni</w:t>
      </w:r>
      <w:proofErr w:type="spellEnd"/>
      <w:r w:rsidRPr="001216DC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34610E">
        <w:trPr>
          <w:trHeight w:val="2267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55B" w:rsidRDefault="004C255B" w:rsidP="00025386">
      <w:pPr>
        <w:spacing w:after="0" w:line="240" w:lineRule="auto"/>
      </w:pPr>
      <w:r>
        <w:separator/>
      </w:r>
    </w:p>
  </w:endnote>
  <w:endnote w:type="continuationSeparator" w:id="0">
    <w:p w:rsidR="004C255B" w:rsidRDefault="004C25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6DC" w:rsidRDefault="001216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1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1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6DC" w:rsidRDefault="001216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55B" w:rsidRDefault="004C255B" w:rsidP="00025386">
      <w:pPr>
        <w:spacing w:after="0" w:line="240" w:lineRule="auto"/>
      </w:pPr>
      <w:r>
        <w:separator/>
      </w:r>
    </w:p>
  </w:footnote>
  <w:footnote w:type="continuationSeparator" w:id="0">
    <w:p w:rsidR="004C255B" w:rsidRDefault="004C255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6DC" w:rsidRDefault="001216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10E" w:rsidRPr="0034610E" w:rsidRDefault="0034610E" w:rsidP="0034610E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 w:rsidRPr="0034610E"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  <w:p w:rsidR="001216DC" w:rsidRDefault="001216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6DC" w:rsidRDefault="001216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255B"/>
    <w:rsid w:val="00025386"/>
    <w:rsid w:val="001216DC"/>
    <w:rsid w:val="001C2314"/>
    <w:rsid w:val="0034610E"/>
    <w:rsid w:val="004C255B"/>
    <w:rsid w:val="005624D8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2014-04-28T09:37:00Z</dcterms:created>
  <dcterms:modified xsi:type="dcterms:W3CDTF">2014-04-28T09:37:00Z</dcterms:modified>
</cp:coreProperties>
</file>