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37DFF" w:rsidRPr="00337DF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37DFF" w:rsidRPr="00337DF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37DFF" w:rsidP="009A21D7">
      <w:pPr>
        <w:pStyle w:val="Tekstpodstawowywcity"/>
        <w:spacing w:line="360" w:lineRule="auto"/>
        <w:ind w:firstLine="0"/>
      </w:pPr>
      <w:r w:rsidRPr="00337DFF">
        <w:rPr>
          <w:b/>
        </w:rPr>
        <w:t>Dostawa urządzeń laboratoryjnych dla projektu pt.: Technologia uprawy mikroglonów w bioreaktorach zamkniętych z  recyklingiem CO2 i innych odpadów z biogazowni.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37DFF" w:rsidRPr="00337DF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</w:t>
      </w:r>
      <w:r>
        <w:lastRenderedPageBreak/>
        <w:t>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37DFF" w:rsidRPr="00337DFF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37DFF" w:rsidRPr="00337DF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37DFF" w:rsidRPr="00337DF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F05" w:rsidRDefault="00D31F05">
      <w:r>
        <w:separator/>
      </w:r>
    </w:p>
  </w:endnote>
  <w:endnote w:type="continuationSeparator" w:id="0">
    <w:p w:rsidR="00D31F05" w:rsidRDefault="00D31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4F0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4F0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FF" w:rsidRDefault="00337D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F05" w:rsidRDefault="00D31F05">
      <w:r>
        <w:separator/>
      </w:r>
    </w:p>
  </w:footnote>
  <w:footnote w:type="continuationSeparator" w:id="0">
    <w:p w:rsidR="00D31F05" w:rsidRDefault="00D31F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FF" w:rsidRDefault="00337D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FF" w:rsidRDefault="006D4F05">
    <w:pPr>
      <w:pStyle w:val="Nagwek"/>
    </w:pPr>
    <w:r w:rsidRPr="009D79D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FF" w:rsidRDefault="00337D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F05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37DFF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D4F05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31F05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990</Words>
  <Characters>6497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2014-04-28T09:33:00Z</dcterms:created>
  <dcterms:modified xsi:type="dcterms:W3CDTF">2014-04-28T09:33:00Z</dcterms:modified>
</cp:coreProperties>
</file>