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603CE" w:rsidP="00025386">
      <w:pPr>
        <w:pStyle w:val="Nagwek4"/>
        <w:rPr>
          <w:b/>
          <w:i w:val="0"/>
        </w:rPr>
      </w:pPr>
      <w:r w:rsidRPr="00A603CE">
        <w:rPr>
          <w:noProof/>
        </w:rPr>
        <w:pict>
          <v:roundrect id="Prostokąt zaokrąglony 2" o:spid="_x0000_s1028" style="position:absolute;left:0;text-align:left;margin-left:-10.85pt;margin-top:1.05pt;width:180pt;height:67.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6E3A79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B3A87" w:rsidRPr="002A740D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2A740D" w:rsidRDefault="002A740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B3A87" w:rsidRPr="003B3A87">
        <w:rPr>
          <w:rFonts w:ascii="Times New Roman" w:eastAsia="Times New Roman" w:hAnsi="Times New Roman"/>
          <w:b/>
          <w:sz w:val="24"/>
          <w:szCs w:val="20"/>
          <w:lang w:eastAsia="pl-PL"/>
        </w:rPr>
        <w:t>ZP/D-30/A/14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2A740D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3B3A87" w:rsidRPr="003B3A8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B3A87" w:rsidP="002A740D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B3A87">
        <w:rPr>
          <w:rFonts w:ascii="Times New Roman" w:eastAsia="Times New Roman" w:hAnsi="Times New Roman"/>
          <w:b/>
          <w:sz w:val="24"/>
          <w:szCs w:val="24"/>
          <w:lang w:eastAsia="pl-PL"/>
        </w:rPr>
        <w:t>Dostawa pompy próżniowej dla Wydziału Inżynierii Środowiska i Biotechnologii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2A740D">
        <w:trPr>
          <w:trHeight w:val="1758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2A740D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460" w:rsidRDefault="00B32460" w:rsidP="00025386">
      <w:pPr>
        <w:spacing w:after="0" w:line="240" w:lineRule="auto"/>
      </w:pPr>
      <w:r>
        <w:separator/>
      </w:r>
    </w:p>
  </w:endnote>
  <w:endnote w:type="continuationSeparator" w:id="0">
    <w:p w:rsidR="00B32460" w:rsidRDefault="00B324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A87" w:rsidRDefault="003B3A8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603C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603C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603CE">
      <w:rPr>
        <w:rStyle w:val="Numerstrony"/>
        <w:rFonts w:ascii="Arial" w:hAnsi="Arial"/>
        <w:sz w:val="18"/>
        <w:szCs w:val="18"/>
      </w:rPr>
      <w:fldChar w:fldCharType="separate"/>
    </w:r>
    <w:r w:rsidR="006E3A79">
      <w:rPr>
        <w:rStyle w:val="Numerstrony"/>
        <w:rFonts w:ascii="Arial" w:hAnsi="Arial"/>
        <w:noProof/>
        <w:sz w:val="18"/>
        <w:szCs w:val="18"/>
      </w:rPr>
      <w:t>1</w:t>
    </w:r>
    <w:r w:rsidR="00A603C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603C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603CE">
      <w:rPr>
        <w:rStyle w:val="Numerstrony"/>
        <w:rFonts w:ascii="Arial" w:hAnsi="Arial"/>
        <w:sz w:val="18"/>
        <w:szCs w:val="18"/>
      </w:rPr>
      <w:fldChar w:fldCharType="separate"/>
    </w:r>
    <w:r w:rsidR="006E3A79">
      <w:rPr>
        <w:rStyle w:val="Numerstrony"/>
        <w:rFonts w:ascii="Arial" w:hAnsi="Arial"/>
        <w:noProof/>
        <w:sz w:val="18"/>
        <w:szCs w:val="18"/>
      </w:rPr>
      <w:t>1</w:t>
    </w:r>
    <w:r w:rsidR="00A603CE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A87" w:rsidRDefault="003B3A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460" w:rsidRDefault="00B32460" w:rsidP="00025386">
      <w:pPr>
        <w:spacing w:after="0" w:line="240" w:lineRule="auto"/>
      </w:pPr>
      <w:r>
        <w:separator/>
      </w:r>
    </w:p>
  </w:footnote>
  <w:footnote w:type="continuationSeparator" w:id="0">
    <w:p w:rsidR="00B32460" w:rsidRDefault="00B324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A87" w:rsidRDefault="003B3A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2A740D" w:rsidTr="00A56549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  <w:hideMark/>
        </w:tcPr>
        <w:p w:rsidR="002A740D" w:rsidRPr="002A740D" w:rsidRDefault="00A603CE" w:rsidP="002A740D">
          <w:pPr>
            <w:tabs>
              <w:tab w:val="left" w:pos="1755"/>
            </w:tabs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  <w:r>
            <w:rPr>
              <w:rFonts w:ascii="Times New Roman" w:hAnsi="Times New Roman"/>
              <w:sz w:val="14"/>
              <w:szCs w:val="1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51" type="#_x0000_t75" style="position:absolute;margin-left:-8pt;margin-top:8.75pt;width:81.6pt;height:81.35pt;z-index:251660288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2A740D" w:rsidRPr="002A740D" w:rsidRDefault="002A740D" w:rsidP="002A740D">
          <w:pPr>
            <w:spacing w:after="0" w:line="240" w:lineRule="auto"/>
            <w:jc w:val="center"/>
            <w:rPr>
              <w:rFonts w:ascii="Times New Roman" w:hAnsi="Times New Roman"/>
              <w:b/>
              <w:sz w:val="14"/>
              <w:szCs w:val="14"/>
            </w:rPr>
          </w:pPr>
          <w:r w:rsidRPr="002A740D">
            <w:rPr>
              <w:rFonts w:ascii="Times New Roman" w:hAnsi="Times New Roman"/>
              <w:b/>
              <w:sz w:val="14"/>
              <w:szCs w:val="14"/>
            </w:rPr>
            <w:t xml:space="preserve">PROGRAM STRATEGICZNY </w:t>
          </w:r>
        </w:p>
        <w:p w:rsidR="002A740D" w:rsidRPr="002A740D" w:rsidRDefault="002A740D" w:rsidP="002A740D">
          <w:pPr>
            <w:spacing w:after="0" w:line="240" w:lineRule="auto"/>
            <w:jc w:val="center"/>
            <w:rPr>
              <w:rFonts w:ascii="Times New Roman" w:hAnsi="Times New Roman"/>
              <w:b/>
              <w:sz w:val="14"/>
              <w:szCs w:val="14"/>
            </w:rPr>
          </w:pPr>
          <w:r w:rsidRPr="002A740D">
            <w:rPr>
              <w:rFonts w:ascii="Times New Roman" w:hAnsi="Times New Roman"/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2A740D" w:rsidRPr="002A740D" w:rsidRDefault="002A740D" w:rsidP="002A740D">
          <w:pPr>
            <w:spacing w:after="0" w:line="240" w:lineRule="auto"/>
            <w:jc w:val="center"/>
            <w:rPr>
              <w:rFonts w:ascii="Times New Roman" w:hAnsi="Times New Roman"/>
              <w:b/>
              <w:sz w:val="14"/>
              <w:szCs w:val="14"/>
            </w:rPr>
          </w:pPr>
          <w:r w:rsidRPr="002A740D">
            <w:rPr>
              <w:rFonts w:ascii="Times New Roman" w:hAnsi="Times New Roman"/>
              <w:b/>
              <w:sz w:val="14"/>
              <w:szCs w:val="14"/>
            </w:rPr>
            <w:t>z wychwytem CO</w:t>
          </w:r>
          <w:r w:rsidRPr="002A740D">
            <w:rPr>
              <w:rFonts w:ascii="Times New Roman" w:hAnsi="Times New Roman"/>
              <w:b/>
              <w:sz w:val="14"/>
              <w:szCs w:val="14"/>
              <w:vertAlign w:val="subscript"/>
            </w:rPr>
            <w:t>2</w:t>
          </w:r>
          <w:r w:rsidRPr="002A740D">
            <w:rPr>
              <w:rFonts w:ascii="Times New Roman" w:hAnsi="Times New Roman"/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2A740D" w:rsidRDefault="00A603CE" w:rsidP="00A56549">
          <w:pPr>
            <w:tabs>
              <w:tab w:val="left" w:pos="1755"/>
            </w:tabs>
          </w:pPr>
          <w:r>
            <w:pict>
              <v:shape id="Obraz 2" o:spid="_x0000_s2052" type="#_x0000_t75" style="position:absolute;margin-left:-.15pt;margin-top:20.3pt;width:91pt;height:57.6pt;z-index:251661312;visibility:visible;mso-position-horizontal-relative:text;mso-position-vertical-relative:text">
                <v:imagedata r:id="rId2" o:title=""/>
              </v:shape>
            </w:pict>
          </w:r>
        </w:p>
      </w:tc>
    </w:tr>
    <w:tr w:rsidR="002A740D" w:rsidTr="00A56549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2A740D" w:rsidRPr="002A740D" w:rsidRDefault="002A740D" w:rsidP="002A740D">
          <w:pPr>
            <w:tabs>
              <w:tab w:val="left" w:pos="1755"/>
            </w:tabs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A740D" w:rsidRPr="002A740D" w:rsidRDefault="002A740D" w:rsidP="002A740D">
          <w:pPr>
            <w:spacing w:after="0" w:line="240" w:lineRule="auto"/>
            <w:rPr>
              <w:rFonts w:ascii="Times New Roman" w:hAnsi="Times New Roman"/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A740D" w:rsidRDefault="002A740D" w:rsidP="00A56549"/>
      </w:tc>
    </w:tr>
    <w:tr w:rsidR="002A740D" w:rsidTr="00A56549">
      <w:trPr>
        <w:trHeight w:val="450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2A740D" w:rsidRPr="002A740D" w:rsidRDefault="002A740D" w:rsidP="002A740D">
          <w:pPr>
            <w:tabs>
              <w:tab w:val="left" w:pos="1755"/>
            </w:tabs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A740D" w:rsidRPr="002A740D" w:rsidRDefault="002A740D" w:rsidP="002A740D">
          <w:pPr>
            <w:spacing w:after="0" w:line="240" w:lineRule="auto"/>
            <w:rPr>
              <w:rFonts w:ascii="Times New Roman" w:hAnsi="Times New Roman"/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A740D" w:rsidRDefault="002A740D" w:rsidP="00A56549"/>
      </w:tc>
    </w:tr>
    <w:tr w:rsidR="002A740D" w:rsidTr="00A56549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A740D" w:rsidRPr="002A740D" w:rsidRDefault="002A740D" w:rsidP="002A740D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</w:p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2A740D" w:rsidRPr="002A740D" w:rsidRDefault="002A740D" w:rsidP="002A740D">
          <w:pPr>
            <w:tabs>
              <w:tab w:val="left" w:pos="1755"/>
            </w:tabs>
            <w:spacing w:after="0" w:line="240" w:lineRule="auto"/>
            <w:jc w:val="center"/>
            <w:rPr>
              <w:rFonts w:ascii="Times New Roman" w:hAnsi="Times New Roman"/>
              <w:b/>
              <w:sz w:val="14"/>
              <w:szCs w:val="14"/>
            </w:rPr>
          </w:pPr>
          <w:r w:rsidRPr="002A740D">
            <w:rPr>
              <w:rFonts w:ascii="Times New Roman" w:hAnsi="Times New Roman"/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2A740D" w:rsidRDefault="002A740D" w:rsidP="00A56549">
          <w:pPr>
            <w:tabs>
              <w:tab w:val="left" w:pos="1755"/>
            </w:tabs>
          </w:pPr>
        </w:p>
      </w:tc>
    </w:tr>
    <w:tr w:rsidR="002A740D" w:rsidTr="00A56549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A740D" w:rsidRPr="002A740D" w:rsidRDefault="002A740D" w:rsidP="002A740D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</w:p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2A740D" w:rsidRPr="002A740D" w:rsidRDefault="002A740D" w:rsidP="002A740D">
          <w:pPr>
            <w:tabs>
              <w:tab w:val="left" w:pos="1755"/>
            </w:tabs>
            <w:spacing w:after="0" w:line="240" w:lineRule="auto"/>
            <w:jc w:val="center"/>
            <w:rPr>
              <w:rFonts w:ascii="Times New Roman" w:hAnsi="Times New Roman"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A740D" w:rsidRDefault="002A740D" w:rsidP="00A56549"/>
      </w:tc>
    </w:tr>
    <w:tr w:rsidR="002A740D" w:rsidRPr="002A740D" w:rsidTr="00A56549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A740D" w:rsidRPr="002A740D" w:rsidRDefault="002A740D" w:rsidP="002A740D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</w:p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2A740D" w:rsidRPr="002A740D" w:rsidRDefault="002A740D" w:rsidP="002A740D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  <w:r w:rsidRPr="002A740D">
            <w:rPr>
              <w:rFonts w:ascii="Times New Roman" w:hAnsi="Times New Roman"/>
              <w:sz w:val="14"/>
              <w:szCs w:val="14"/>
            </w:rPr>
            <w:t xml:space="preserve">     </w:t>
          </w:r>
        </w:p>
        <w:p w:rsidR="002A740D" w:rsidRPr="002A740D" w:rsidRDefault="002A740D" w:rsidP="002A740D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2A740D" w:rsidRPr="002A740D" w:rsidRDefault="002A740D" w:rsidP="002A740D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  <w:r w:rsidRPr="002A740D">
            <w:rPr>
              <w:rFonts w:ascii="Times New Roman" w:hAnsi="Times New Roman"/>
              <w:sz w:val="14"/>
              <w:szCs w:val="14"/>
            </w:rPr>
            <w:t xml:space="preserve"> Politechnika Częstochowska </w:t>
          </w:r>
        </w:p>
        <w:p w:rsidR="002A740D" w:rsidRPr="002A740D" w:rsidRDefault="002A740D" w:rsidP="002A740D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  <w:r w:rsidRPr="002A740D">
            <w:rPr>
              <w:rFonts w:ascii="Times New Roman" w:hAnsi="Times New Roman"/>
              <w:sz w:val="14"/>
              <w:szCs w:val="14"/>
            </w:rPr>
            <w:t xml:space="preserve"> Wydział Inżynierii Środowiska i Biotechnologii</w:t>
          </w:r>
        </w:p>
        <w:p w:rsidR="002A740D" w:rsidRPr="002A740D" w:rsidRDefault="002A740D" w:rsidP="002A740D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  <w:r w:rsidRPr="002A740D">
            <w:rPr>
              <w:rFonts w:ascii="Times New Roman" w:hAnsi="Times New Roman"/>
              <w:sz w:val="14"/>
              <w:szCs w:val="14"/>
            </w:rPr>
            <w:t xml:space="preserve"> ul. Dąbrowskiego 73</w:t>
          </w:r>
        </w:p>
        <w:p w:rsidR="002A740D" w:rsidRPr="002A740D" w:rsidRDefault="002A740D" w:rsidP="002A740D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  <w:r w:rsidRPr="002A740D">
            <w:rPr>
              <w:rFonts w:ascii="Times New Roman" w:hAnsi="Times New Roman"/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2A740D" w:rsidRPr="002A740D" w:rsidRDefault="002A740D" w:rsidP="002A740D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  <w:r w:rsidRPr="002A740D">
            <w:rPr>
              <w:rFonts w:ascii="Times New Roman" w:hAnsi="Times New Roman"/>
              <w:b/>
              <w:sz w:val="14"/>
              <w:szCs w:val="14"/>
            </w:rPr>
            <w:t xml:space="preserve">BIURO PROJEKTU </w:t>
          </w:r>
        </w:p>
        <w:p w:rsidR="002A740D" w:rsidRPr="002A740D" w:rsidRDefault="002A740D" w:rsidP="002A740D">
          <w:pPr>
            <w:spacing w:after="0" w:line="240" w:lineRule="auto"/>
            <w:rPr>
              <w:rFonts w:ascii="Times New Roman" w:hAnsi="Times New Roman"/>
              <w:sz w:val="14"/>
              <w:szCs w:val="14"/>
            </w:rPr>
          </w:pPr>
          <w:r w:rsidRPr="002A740D">
            <w:rPr>
              <w:rFonts w:ascii="Times New Roman" w:hAnsi="Times New Roman"/>
              <w:sz w:val="14"/>
              <w:szCs w:val="14"/>
            </w:rPr>
            <w:t>www.is.pcz.czest.pl/strategiczny</w:t>
          </w:r>
        </w:p>
        <w:p w:rsidR="002A740D" w:rsidRPr="002A740D" w:rsidRDefault="002A740D" w:rsidP="002A740D">
          <w:pPr>
            <w:spacing w:after="0" w:line="240" w:lineRule="auto"/>
            <w:rPr>
              <w:rFonts w:ascii="Times New Roman" w:hAnsi="Times New Roman"/>
              <w:sz w:val="14"/>
              <w:szCs w:val="14"/>
              <w:lang w:val="en-US"/>
            </w:rPr>
          </w:pPr>
          <w:r w:rsidRPr="002A740D">
            <w:rPr>
              <w:rFonts w:ascii="Times New Roman" w:hAnsi="Times New Roman"/>
              <w:sz w:val="14"/>
              <w:szCs w:val="14"/>
              <w:lang w:val="en-US"/>
            </w:rPr>
            <w:t>tel./fax + 48 34 3250 483</w:t>
          </w:r>
        </w:p>
        <w:p w:rsidR="002A740D" w:rsidRPr="002A740D" w:rsidRDefault="002A740D" w:rsidP="002A740D">
          <w:pPr>
            <w:spacing w:after="0" w:line="240" w:lineRule="auto"/>
            <w:rPr>
              <w:rFonts w:ascii="Times New Roman" w:hAnsi="Times New Roman"/>
              <w:b/>
              <w:sz w:val="14"/>
              <w:szCs w:val="14"/>
              <w:lang w:val="en-US"/>
            </w:rPr>
          </w:pPr>
          <w:r w:rsidRPr="002A740D">
            <w:rPr>
              <w:rFonts w:ascii="Times New Roman" w:hAnsi="Times New Roman"/>
              <w:sz w:val="14"/>
              <w:szCs w:val="14"/>
              <w:lang w:val="en-US"/>
            </w:rPr>
            <w:t xml:space="preserve">e-mail. </w:t>
          </w:r>
          <w:hyperlink r:id="rId3" w:history="1">
            <w:r w:rsidRPr="002A740D">
              <w:rPr>
                <w:rStyle w:val="Hipercze"/>
                <w:rFonts w:ascii="Times New Roman" w:hAnsi="Times New Roman"/>
                <w:sz w:val="14"/>
                <w:szCs w:val="14"/>
                <w:lang w:val="en-US"/>
              </w:rPr>
              <w:t>switkowska@is.pcz.czest.pl</w:t>
            </w:r>
          </w:hyperlink>
          <w:r w:rsidRPr="002A740D">
            <w:rPr>
              <w:rFonts w:ascii="Times New Roman" w:hAnsi="Times New Roman"/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2A740D" w:rsidRPr="00EF21CA" w:rsidRDefault="002A740D" w:rsidP="00A56549">
          <w:pPr>
            <w:rPr>
              <w:lang w:val="en-US"/>
            </w:rPr>
          </w:pPr>
        </w:p>
      </w:tc>
    </w:tr>
  </w:tbl>
  <w:p w:rsidR="003B3A87" w:rsidRPr="002A740D" w:rsidRDefault="003B3A87" w:rsidP="002A740D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A87" w:rsidRDefault="003B3A8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3A87"/>
    <w:rsid w:val="00025386"/>
    <w:rsid w:val="001C2314"/>
    <w:rsid w:val="002A740D"/>
    <w:rsid w:val="003B3A87"/>
    <w:rsid w:val="005624D8"/>
    <w:rsid w:val="006E3A79"/>
    <w:rsid w:val="008F2498"/>
    <w:rsid w:val="00A56A6F"/>
    <w:rsid w:val="00A603CE"/>
    <w:rsid w:val="00B32460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03CE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styleId="Hipercze">
    <w:name w:val="Hyperlink"/>
    <w:rsid w:val="002A74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2014-04-14T07:34:00Z</cp:lastPrinted>
  <dcterms:created xsi:type="dcterms:W3CDTF">2014-04-14T07:34:00Z</dcterms:created>
  <dcterms:modified xsi:type="dcterms:W3CDTF">2014-04-14T07:34:00Z</dcterms:modified>
</cp:coreProperties>
</file>