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81D5F" w:rsidRPr="00A81D5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81D5F" w:rsidRPr="00A81D5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81D5F" w:rsidP="009A21D7">
      <w:pPr>
        <w:pStyle w:val="Tekstpodstawowywcity"/>
        <w:spacing w:line="360" w:lineRule="auto"/>
        <w:ind w:firstLine="0"/>
      </w:pPr>
      <w:r w:rsidRPr="00A81D5F">
        <w:rPr>
          <w:b/>
        </w:rPr>
        <w:t>Dostawa pompy próżniowej dla Wydziału Inżynierii Środowiska i Biotechnologii Politechniki Częstochowskiej</w:t>
      </w:r>
      <w:r w:rsidR="00B71379">
        <w:t xml:space="preserve">, </w:t>
      </w:r>
      <w:proofErr w:type="spellStart"/>
      <w:r w:rsidR="00B71379">
        <w:t>spr</w:t>
      </w:r>
      <w:proofErr w:type="spellEnd"/>
      <w:r w:rsidR="00B71379">
        <w:t xml:space="preserve">. nr rej. </w:t>
      </w:r>
      <w:r w:rsidR="00B71379" w:rsidRPr="00B71379">
        <w:rPr>
          <w:b/>
        </w:rPr>
        <w:t>ZP/D-30/A/14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81D5F" w:rsidRPr="00A81D5F">
        <w:rPr>
          <w:szCs w:val="24"/>
        </w:rPr>
        <w:t>(</w:t>
      </w:r>
      <w:proofErr w:type="spellStart"/>
      <w:r w:rsidR="00A81D5F" w:rsidRPr="00A81D5F">
        <w:rPr>
          <w:szCs w:val="24"/>
        </w:rPr>
        <w:t>t.j</w:t>
      </w:r>
      <w:proofErr w:type="spellEnd"/>
      <w:r w:rsidR="00A81D5F" w:rsidRPr="00A81D5F">
        <w:rPr>
          <w:szCs w:val="24"/>
        </w:rPr>
        <w:t xml:space="preserve">. Dz. U. z 2013 r. poz. 907, z </w:t>
      </w:r>
      <w:proofErr w:type="spellStart"/>
      <w:r w:rsidR="00A81D5F" w:rsidRPr="00A81D5F">
        <w:rPr>
          <w:szCs w:val="24"/>
        </w:rPr>
        <w:t>późn</w:t>
      </w:r>
      <w:proofErr w:type="spellEnd"/>
      <w:r w:rsidR="00A81D5F" w:rsidRPr="00A81D5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</w:t>
      </w:r>
      <w:r>
        <w:lastRenderedPageBreak/>
        <w:t xml:space="preserve">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81D5F" w:rsidRPr="00A81D5F">
        <w:t>(</w:t>
      </w:r>
      <w:proofErr w:type="spellStart"/>
      <w:r w:rsidR="00A81D5F" w:rsidRPr="00A81D5F">
        <w:t>t.j</w:t>
      </w:r>
      <w:proofErr w:type="spellEnd"/>
      <w:r w:rsidR="00A81D5F" w:rsidRPr="00A81D5F">
        <w:t xml:space="preserve">. Dz. U. z 2013 r. poz. 907, z </w:t>
      </w:r>
      <w:proofErr w:type="spellStart"/>
      <w:r w:rsidR="00A81D5F" w:rsidRPr="00A81D5F">
        <w:t>późn</w:t>
      </w:r>
      <w:proofErr w:type="spellEnd"/>
      <w:r w:rsidR="00A81D5F" w:rsidRPr="00A81D5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81D5F" w:rsidRPr="00A81D5F">
        <w:t>(</w:t>
      </w:r>
      <w:proofErr w:type="spellStart"/>
      <w:r w:rsidR="00A81D5F" w:rsidRPr="00A81D5F">
        <w:t>t.j</w:t>
      </w:r>
      <w:proofErr w:type="spellEnd"/>
      <w:r w:rsidR="00A81D5F" w:rsidRPr="00A81D5F">
        <w:t xml:space="preserve">. Dz. U. z 2013 r. poz. 907, z </w:t>
      </w:r>
      <w:proofErr w:type="spellStart"/>
      <w:r w:rsidR="00A81D5F" w:rsidRPr="00A81D5F">
        <w:t>późn</w:t>
      </w:r>
      <w:proofErr w:type="spellEnd"/>
      <w:r w:rsidR="00A81D5F" w:rsidRPr="00A81D5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81D5F" w:rsidRPr="00A81D5F">
        <w:t>(</w:t>
      </w:r>
      <w:proofErr w:type="spellStart"/>
      <w:r w:rsidR="00A81D5F" w:rsidRPr="00A81D5F">
        <w:t>t.j</w:t>
      </w:r>
      <w:proofErr w:type="spellEnd"/>
      <w:r w:rsidR="00A81D5F" w:rsidRPr="00A81D5F">
        <w:t xml:space="preserve">. Dz. U. z 2013 r. poz. 907, z </w:t>
      </w:r>
      <w:proofErr w:type="spellStart"/>
      <w:r w:rsidR="00A81D5F" w:rsidRPr="00A81D5F">
        <w:t>późn</w:t>
      </w:r>
      <w:proofErr w:type="spellEnd"/>
      <w:r w:rsidR="00A81D5F" w:rsidRPr="00A81D5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557" w:rsidRDefault="00202557">
      <w:r>
        <w:separator/>
      </w:r>
    </w:p>
  </w:endnote>
  <w:endnote w:type="continuationSeparator" w:id="0">
    <w:p w:rsidR="00202557" w:rsidRDefault="00202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3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37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D5F" w:rsidRDefault="00A81D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557" w:rsidRDefault="00202557">
      <w:r>
        <w:separator/>
      </w:r>
    </w:p>
  </w:footnote>
  <w:footnote w:type="continuationSeparator" w:id="0">
    <w:p w:rsidR="00202557" w:rsidRDefault="002025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D5F" w:rsidRDefault="00A81D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B71379" w:rsidTr="00587358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B71379" w:rsidRDefault="00B71379" w:rsidP="00587358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71379" w:rsidRDefault="00B71379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B71379" w:rsidRDefault="00B71379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B71379" w:rsidRDefault="00B71379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71379" w:rsidRDefault="00B71379" w:rsidP="00587358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B71379" w:rsidTr="00587358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B71379" w:rsidRDefault="00B71379" w:rsidP="00587358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</w:tr>
    <w:tr w:rsidR="00B71379" w:rsidTr="00587358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71379" w:rsidRDefault="00B71379" w:rsidP="00587358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</w:tr>
    <w:tr w:rsidR="00B71379" w:rsidTr="00587358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B71379" w:rsidRDefault="00B71379" w:rsidP="00587358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71379" w:rsidRDefault="00B71379" w:rsidP="00587358">
          <w:pPr>
            <w:tabs>
              <w:tab w:val="left" w:pos="1755"/>
            </w:tabs>
          </w:pPr>
        </w:p>
      </w:tc>
    </w:tr>
    <w:tr w:rsidR="00B71379" w:rsidTr="00587358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B71379" w:rsidRDefault="00B71379" w:rsidP="00587358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</w:tr>
    <w:tr w:rsidR="00B71379" w:rsidRPr="00B71379" w:rsidTr="00587358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Default="00B71379" w:rsidP="00587358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B71379" w:rsidRDefault="00B71379" w:rsidP="00587358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B71379" w:rsidRDefault="00B71379" w:rsidP="00587358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B71379" w:rsidRDefault="00B71379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B71379" w:rsidRDefault="00B71379" w:rsidP="00587358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B71379" w:rsidRDefault="00B71379" w:rsidP="00587358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71379" w:rsidRPr="00EF21CA" w:rsidRDefault="00B71379" w:rsidP="00587358">
          <w:pPr>
            <w:rPr>
              <w:lang w:val="en-US"/>
            </w:rPr>
          </w:pPr>
        </w:p>
      </w:tc>
    </w:tr>
  </w:tbl>
  <w:p w:rsidR="00A81D5F" w:rsidRPr="00B71379" w:rsidRDefault="00A81D5F" w:rsidP="00B71379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D5F" w:rsidRDefault="00A81D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D5F"/>
    <w:rsid w:val="00002F64"/>
    <w:rsid w:val="000168B1"/>
    <w:rsid w:val="000E6599"/>
    <w:rsid w:val="00111985"/>
    <w:rsid w:val="001614BA"/>
    <w:rsid w:val="00202557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53E08"/>
    <w:rsid w:val="00882E9F"/>
    <w:rsid w:val="008D4CAF"/>
    <w:rsid w:val="008E370F"/>
    <w:rsid w:val="009A21D7"/>
    <w:rsid w:val="00A24942"/>
    <w:rsid w:val="00A46EFE"/>
    <w:rsid w:val="00A807A7"/>
    <w:rsid w:val="00A81D5F"/>
    <w:rsid w:val="00AB7377"/>
    <w:rsid w:val="00B26102"/>
    <w:rsid w:val="00B3630A"/>
    <w:rsid w:val="00B71379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B713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2014-04-14T07:01:00Z</cp:lastPrinted>
  <dcterms:created xsi:type="dcterms:W3CDTF">2014-04-14T07:01:00Z</dcterms:created>
  <dcterms:modified xsi:type="dcterms:W3CDTF">2014-04-14T07:01:00Z</dcterms:modified>
</cp:coreProperties>
</file>