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859BE" w:rsidRPr="009859B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146F3" w:rsidRDefault="00A146F3" w:rsidP="00B442EA">
      <w:pPr>
        <w:pStyle w:val="Nagwek3"/>
        <w:ind w:left="0"/>
        <w:jc w:val="left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B442EA" w:rsidRPr="00B442EA" w:rsidRDefault="00B442EA" w:rsidP="00B442EA"/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859BE" w:rsidRPr="009859B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9859BE" w:rsidP="009A0497">
      <w:pPr>
        <w:pStyle w:val="Tekstpodstawowywcity"/>
        <w:spacing w:line="360" w:lineRule="auto"/>
        <w:ind w:firstLine="0"/>
      </w:pPr>
      <w:r w:rsidRPr="009859BE">
        <w:rPr>
          <w:b/>
        </w:rPr>
        <w:t>Dostawa pompy próżniowej dla Wydziału Inżynierii Środowiska i Biotechnologii Politechniki Częstochowskiej</w:t>
      </w:r>
      <w:r w:rsidR="00B442EA">
        <w:rPr>
          <w:b/>
        </w:rPr>
        <w:t xml:space="preserve">, </w:t>
      </w:r>
      <w:proofErr w:type="spellStart"/>
      <w:r w:rsidR="00B442EA" w:rsidRPr="00B442EA">
        <w:t>spr</w:t>
      </w:r>
      <w:proofErr w:type="spellEnd"/>
      <w:r w:rsidR="00B442EA" w:rsidRPr="00B442EA">
        <w:t>. nr rej.</w:t>
      </w:r>
      <w:r w:rsidR="00B442EA">
        <w:rPr>
          <w:b/>
        </w:rPr>
        <w:t xml:space="preserve"> ZP/D-30/A/14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E17" w:rsidRDefault="00116E17">
      <w:r>
        <w:separator/>
      </w:r>
    </w:p>
  </w:endnote>
  <w:endnote w:type="continuationSeparator" w:id="0">
    <w:p w:rsidR="00116E17" w:rsidRDefault="00116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6E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E17" w:rsidRDefault="00116E17">
      <w:r>
        <w:separator/>
      </w:r>
    </w:p>
  </w:footnote>
  <w:footnote w:type="continuationSeparator" w:id="0">
    <w:p w:rsidR="00116E17" w:rsidRDefault="00116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BE" w:rsidRDefault="009859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B442EA" w:rsidTr="00587358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B442EA" w:rsidRDefault="00B442EA" w:rsidP="00587358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B442EA" w:rsidRDefault="00B442EA" w:rsidP="00587358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B442EA" w:rsidRDefault="00B442EA" w:rsidP="00587358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</w:t>
          </w:r>
          <w:r>
            <w:rPr>
              <w:b/>
              <w:sz w:val="14"/>
              <w:szCs w:val="14"/>
            </w:rPr>
            <w:t xml:space="preserve"> </w:t>
          </w:r>
          <w:r>
            <w:rPr>
              <w:b/>
              <w:sz w:val="14"/>
              <w:szCs w:val="14"/>
            </w:rPr>
            <w:t xml:space="preserve">zintegrowanych </w:t>
          </w:r>
        </w:p>
        <w:p w:rsidR="00B442EA" w:rsidRDefault="00B442EA" w:rsidP="00587358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B442EA" w:rsidRDefault="00B442EA" w:rsidP="00587358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B442EA" w:rsidTr="00587358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B442EA" w:rsidRDefault="00B442EA" w:rsidP="00587358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/>
      </w:tc>
    </w:tr>
    <w:tr w:rsidR="00B442EA" w:rsidTr="00587358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442EA" w:rsidRDefault="00B442EA" w:rsidP="00587358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/>
      </w:tc>
    </w:tr>
    <w:tr w:rsidR="00B442EA" w:rsidTr="00587358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B442EA" w:rsidRDefault="00B442EA" w:rsidP="00587358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B442EA" w:rsidRDefault="00B442EA" w:rsidP="00587358">
          <w:pPr>
            <w:tabs>
              <w:tab w:val="left" w:pos="1755"/>
            </w:tabs>
          </w:pPr>
        </w:p>
      </w:tc>
    </w:tr>
    <w:tr w:rsidR="00B442EA" w:rsidTr="00587358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B442EA" w:rsidRDefault="00B442EA" w:rsidP="00587358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/>
      </w:tc>
    </w:tr>
    <w:tr w:rsidR="00B442EA" w:rsidRPr="00B442EA" w:rsidTr="00587358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Default="00B442EA" w:rsidP="00587358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B442EA" w:rsidRDefault="00B442EA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B442EA" w:rsidRDefault="00B442EA" w:rsidP="00587358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B442EA" w:rsidRDefault="00B442EA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B442EA" w:rsidRDefault="00B442EA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B442EA" w:rsidRDefault="00B442EA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B442EA" w:rsidRDefault="00B442EA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B442EA" w:rsidRDefault="00B442EA" w:rsidP="00587358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B442EA" w:rsidRDefault="00B442EA" w:rsidP="00587358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B442EA" w:rsidRDefault="00B442EA" w:rsidP="00587358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B442EA" w:rsidRDefault="00B442EA" w:rsidP="00587358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442EA" w:rsidRPr="00EF21CA" w:rsidRDefault="00B442EA" w:rsidP="00587358">
          <w:pPr>
            <w:rPr>
              <w:lang w:val="en-US"/>
            </w:rPr>
          </w:pPr>
        </w:p>
      </w:tc>
    </w:tr>
  </w:tbl>
  <w:p w:rsidR="009859BE" w:rsidRPr="00B442EA" w:rsidRDefault="009859BE" w:rsidP="00B442EA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9BE" w:rsidRDefault="009859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9BE"/>
    <w:rsid w:val="000A5EC4"/>
    <w:rsid w:val="00116E17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859BE"/>
    <w:rsid w:val="009A0497"/>
    <w:rsid w:val="009B1B93"/>
    <w:rsid w:val="00A146F3"/>
    <w:rsid w:val="00B442EA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rsid w:val="00B442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2014-04-14T07:00:00Z</dcterms:created>
  <dcterms:modified xsi:type="dcterms:W3CDTF">2014-04-14T07:00:00Z</dcterms:modified>
</cp:coreProperties>
</file>