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6564D6" w:rsidRPr="006564D6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564D6" w:rsidRPr="006564D6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6564D6" w:rsidRPr="006564D6">
        <w:rPr>
          <w:b/>
        </w:rPr>
        <w:t>Dostawa artykułów eksploatacyjnych do drukarek, kserokopiarek i faksów dla jednostek organizacyjnych Politechniki Częstochowskiej</w:t>
      </w:r>
      <w:r>
        <w:t xml:space="preserve"> </w:t>
      </w:r>
      <w:bookmarkStart w:id="0" w:name="_GoBack"/>
      <w:r w:rsidR="00841CC5">
        <w:t>(nr sprawy: ZP/DK-09/14)</w:t>
      </w:r>
      <w:bookmarkEnd w:id="0"/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9EC" w:rsidRDefault="006C49EC">
      <w:r>
        <w:separator/>
      </w:r>
    </w:p>
  </w:endnote>
  <w:endnote w:type="continuationSeparator" w:id="0">
    <w:p w:rsidR="006C49EC" w:rsidRDefault="006C4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1C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1C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C49E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9EC" w:rsidRDefault="006C49EC">
      <w:r>
        <w:separator/>
      </w:r>
    </w:p>
  </w:footnote>
  <w:footnote w:type="continuationSeparator" w:id="0">
    <w:p w:rsidR="006C49EC" w:rsidRDefault="006C49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4D6" w:rsidRDefault="006564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4D6" w:rsidRDefault="006564D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4D6" w:rsidRDefault="006564D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49EC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564D6"/>
    <w:rsid w:val="00695AE8"/>
    <w:rsid w:val="006C49EC"/>
    <w:rsid w:val="006F646A"/>
    <w:rsid w:val="00713393"/>
    <w:rsid w:val="00781717"/>
    <w:rsid w:val="007D7B59"/>
    <w:rsid w:val="00841CC5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2014-04-07T10:04:00Z</dcterms:created>
  <dcterms:modified xsi:type="dcterms:W3CDTF">2014-04-07T10:04:00Z</dcterms:modified>
</cp:coreProperties>
</file>