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D33649" w:rsidP="00B92545">
      <w:pPr>
        <w:spacing w:line="360" w:lineRule="auto"/>
      </w:pPr>
      <w:r>
        <w:t>E-mail …….............……………….</w:t>
      </w:r>
      <w:r w:rsidR="00261448" w:rsidRPr="00261448">
        <w:t>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F370A6" w:rsidRPr="00F370A6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F370A6" w:rsidRPr="00F370A6">
        <w:rPr>
          <w:rFonts w:ascii="Tahoma" w:hAnsi="Tahoma" w:cs="Tahoma"/>
          <w:b/>
          <w:sz w:val="18"/>
          <w:szCs w:val="18"/>
        </w:rPr>
        <w:t>Dostawa destylatora laboratoryjnego dla Katedry Chemii, Technologii Wody i Ścieków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F370A6" w:rsidRPr="00F370A6">
        <w:rPr>
          <w:rFonts w:ascii="Tahoma" w:hAnsi="Tahoma" w:cs="Tahoma"/>
          <w:b/>
          <w:sz w:val="18"/>
          <w:szCs w:val="18"/>
        </w:rPr>
        <w:t>ZP/D-25/A/14</w:t>
      </w:r>
      <w:r>
        <w:rPr>
          <w:b/>
        </w:rPr>
        <w:t xml:space="preserve">, </w:t>
      </w:r>
      <w:r w:rsidRPr="00B92545">
        <w:t>składamy niniejszą ofertę, oferując: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649" w:rsidRDefault="00D33649" w:rsidP="00D33649">
            <w:pPr>
              <w:rPr>
                <w:bCs/>
              </w:rPr>
            </w:pPr>
          </w:p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lastRenderedPageBreak/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505" w:rsidRDefault="00683505">
      <w:r>
        <w:separator/>
      </w:r>
    </w:p>
  </w:endnote>
  <w:endnote w:type="continuationSeparator" w:id="0">
    <w:p w:rsidR="00683505" w:rsidRDefault="006835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0A6" w:rsidRDefault="00F370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364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0A6" w:rsidRDefault="00F370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505" w:rsidRDefault="00683505">
      <w:r>
        <w:separator/>
      </w:r>
    </w:p>
  </w:footnote>
  <w:footnote w:type="continuationSeparator" w:id="0">
    <w:p w:rsidR="00683505" w:rsidRDefault="006835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0A6" w:rsidRDefault="00F370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0A6" w:rsidRDefault="00F370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0A6" w:rsidRDefault="00F370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70A6"/>
    <w:rsid w:val="00230267"/>
    <w:rsid w:val="00261448"/>
    <w:rsid w:val="004B13B0"/>
    <w:rsid w:val="00683505"/>
    <w:rsid w:val="00B92545"/>
    <w:rsid w:val="00D33649"/>
    <w:rsid w:val="00F37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2638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2014-04-03T08:03:00Z</dcterms:created>
  <dcterms:modified xsi:type="dcterms:W3CDTF">2014-04-03T08:03:00Z</dcterms:modified>
</cp:coreProperties>
</file>