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209E8" w:rsidRPr="008209E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209E8" w:rsidRPr="008209E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8209E8" w:rsidP="009A0497">
      <w:pPr>
        <w:pStyle w:val="Tekstpodstawowywcity"/>
        <w:spacing w:line="360" w:lineRule="auto"/>
        <w:ind w:firstLine="0"/>
      </w:pPr>
      <w:r w:rsidRPr="008209E8">
        <w:rPr>
          <w:b/>
        </w:rPr>
        <w:t>Dostawa destylatora laboratoryjnego dla Katedry Chemii, Technologii Wody i Ścieków Politechniki Częstochowskiej</w:t>
      </w:r>
      <w:r w:rsidR="007E2BD3">
        <w:rPr>
          <w:b/>
        </w:rPr>
        <w:t xml:space="preserve">, </w:t>
      </w:r>
      <w:r w:rsidR="007E2BD3" w:rsidRPr="007E2BD3">
        <w:t>spr. nr rej.</w:t>
      </w:r>
      <w:r w:rsidR="007E2BD3">
        <w:rPr>
          <w:b/>
        </w:rPr>
        <w:t xml:space="preserve"> ZP/D-25/A/14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D83" w:rsidRDefault="005F5D83">
      <w:r>
        <w:separator/>
      </w:r>
    </w:p>
  </w:endnote>
  <w:endnote w:type="continuationSeparator" w:id="0">
    <w:p w:rsidR="005F5D83" w:rsidRDefault="005F5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B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B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2B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D83" w:rsidRDefault="005F5D83">
      <w:r>
        <w:separator/>
      </w:r>
    </w:p>
  </w:footnote>
  <w:footnote w:type="continuationSeparator" w:id="0">
    <w:p w:rsidR="005F5D83" w:rsidRDefault="005F5D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9E8" w:rsidRDefault="008209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9E8" w:rsidRDefault="008209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9E8" w:rsidRDefault="008209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9E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F5D83"/>
    <w:rsid w:val="00616A00"/>
    <w:rsid w:val="00695AE8"/>
    <w:rsid w:val="006F646A"/>
    <w:rsid w:val="00713393"/>
    <w:rsid w:val="00781717"/>
    <w:rsid w:val="007D7B59"/>
    <w:rsid w:val="007E2BD3"/>
    <w:rsid w:val="008209E8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2014-04-03T07:54:00Z</cp:lastPrinted>
  <dcterms:created xsi:type="dcterms:W3CDTF">2014-04-03T07:54:00Z</dcterms:created>
  <dcterms:modified xsi:type="dcterms:W3CDTF">2014-04-03T07:54:00Z</dcterms:modified>
</cp:coreProperties>
</file>