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A49DF">
      <w:pPr>
        <w:spacing w:line="360" w:lineRule="auto"/>
        <w:rPr>
          <w:b/>
          <w:bCs/>
          <w:color w:val="000000"/>
          <w:sz w:val="24"/>
        </w:rPr>
      </w:pPr>
      <w:r w:rsidRPr="00CA49D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A49DF">
      <w:pPr>
        <w:spacing w:line="360" w:lineRule="auto"/>
        <w:rPr>
          <w:color w:val="000000"/>
          <w:sz w:val="24"/>
        </w:rPr>
      </w:pPr>
      <w:r w:rsidRPr="00CA49D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A49D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A49DF">
      <w:pPr>
        <w:spacing w:line="360" w:lineRule="auto"/>
        <w:rPr>
          <w:color w:val="000000"/>
          <w:sz w:val="24"/>
          <w:lang w:val="en-US"/>
        </w:rPr>
      </w:pPr>
      <w:r w:rsidRPr="00CA49D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A49D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  <w:r w:rsidR="00C85A89">
        <w:rPr>
          <w:color w:val="000000"/>
          <w:sz w:val="24"/>
          <w:lang w:val="en-US"/>
        </w:rPr>
        <w:t xml:space="preserve">tel. </w:t>
      </w:r>
      <w:r w:rsidRPr="00CA49DF">
        <w:rPr>
          <w:color w:val="000000"/>
          <w:sz w:val="24"/>
          <w:lang w:val="en-US"/>
        </w:rPr>
        <w:t>(34)3250236</w:t>
      </w:r>
      <w:r w:rsidR="00C85A89">
        <w:rPr>
          <w:color w:val="000000"/>
          <w:sz w:val="24"/>
          <w:lang w:val="en-US"/>
        </w:rPr>
        <w:t xml:space="preserve">, fax </w:t>
      </w:r>
      <w:r w:rsidRPr="00CA49DF">
        <w:rPr>
          <w:color w:val="000000"/>
          <w:sz w:val="24"/>
          <w:lang w:val="en-US"/>
        </w:rPr>
        <w:t>(34)3250415</w:t>
      </w:r>
      <w:r w:rsidR="00C85A89">
        <w:rPr>
          <w:color w:val="000000"/>
          <w:sz w:val="24"/>
          <w:lang w:val="en-US"/>
        </w:rPr>
        <w:t>,</w:t>
      </w:r>
    </w:p>
    <w:p w:rsidR="006D7377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niniejszym informuje o wyniku postępowania na</w:t>
      </w:r>
    </w:p>
    <w:p w:rsidR="00C85A89" w:rsidRDefault="00CA49DF">
      <w:pPr>
        <w:spacing w:line="360" w:lineRule="auto"/>
        <w:rPr>
          <w:color w:val="000000"/>
          <w:sz w:val="24"/>
        </w:rPr>
      </w:pPr>
      <w:r w:rsidRPr="00CA49DF">
        <w:rPr>
          <w:b/>
          <w:color w:val="000000"/>
          <w:sz w:val="24"/>
        </w:rPr>
        <w:t>Remont korytarza parter pawilonu B Wydziału Inżynierii Produkcji i Technologii Materiałów</w:t>
      </w:r>
      <w:r w:rsidR="00C85A89"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A49DF" w:rsidTr="00D510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A49DF" w:rsidRDefault="00CA49DF" w:rsidP="00D510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A49DF">
              <w:rPr>
                <w:sz w:val="24"/>
              </w:rPr>
              <w:t>Remont korytarza parter pawilonu B Wydziału Inżynierii Produkcji i Technologii Materiałów</w:t>
            </w:r>
          </w:p>
          <w:p w:rsidR="00CA49DF" w:rsidRDefault="00CA49DF" w:rsidP="00D510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A49DF">
              <w:rPr>
                <w:b/>
                <w:sz w:val="24"/>
              </w:rPr>
              <w:t>Zakład Remontowo- Budowlany REM-BUD Robert Modzelewski</w:t>
            </w:r>
          </w:p>
          <w:p w:rsidR="00CA49DF" w:rsidRDefault="00CA49DF" w:rsidP="00D510E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A49DF">
              <w:rPr>
                <w:b/>
                <w:sz w:val="24"/>
              </w:rPr>
              <w:t>40-087</w:t>
            </w:r>
            <w:r>
              <w:rPr>
                <w:b/>
                <w:sz w:val="24"/>
              </w:rPr>
              <w:t xml:space="preserve"> </w:t>
            </w:r>
            <w:r w:rsidRPr="00CA49DF">
              <w:rPr>
                <w:b/>
                <w:sz w:val="24"/>
              </w:rPr>
              <w:t>Katowice</w:t>
            </w:r>
            <w:r w:rsidR="006D7377">
              <w:rPr>
                <w:b/>
                <w:sz w:val="24"/>
              </w:rPr>
              <w:t xml:space="preserve">, </w:t>
            </w:r>
            <w:r w:rsidRPr="00CA49DF">
              <w:rPr>
                <w:b/>
                <w:sz w:val="24"/>
              </w:rPr>
              <w:t>Sokolska</w:t>
            </w:r>
            <w:r>
              <w:rPr>
                <w:b/>
                <w:sz w:val="24"/>
              </w:rPr>
              <w:t xml:space="preserve"> </w:t>
            </w:r>
            <w:r w:rsidRPr="00CA49DF">
              <w:rPr>
                <w:b/>
                <w:sz w:val="24"/>
              </w:rPr>
              <w:t>80/211</w:t>
            </w:r>
          </w:p>
          <w:p w:rsidR="00CA49DF" w:rsidRDefault="00CA49DF" w:rsidP="00D510E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A49DF">
              <w:rPr>
                <w:b/>
                <w:sz w:val="24"/>
              </w:rPr>
              <w:t>109 111.34 zł</w:t>
            </w:r>
          </w:p>
          <w:p w:rsidR="00CA49DF" w:rsidRPr="00253031" w:rsidRDefault="00CA49DF" w:rsidP="00D510E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A49DF" w:rsidRDefault="00CA49DF" w:rsidP="00D510E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A49DF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6D7377" w:rsidRDefault="006D7377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Style w:val="Tabela-Siatka"/>
        <w:tblW w:w="9643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E85D70" w:rsidTr="00D5444F">
        <w:tc>
          <w:tcPr>
            <w:tcW w:w="540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5D7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D5444F" w:rsidRPr="00C423DD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D5444F" w:rsidRPr="00E85D70" w:rsidRDefault="00CA49D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5D7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A49DF" w:rsidRPr="00E85D70" w:rsidTr="00D510E3">
        <w:tc>
          <w:tcPr>
            <w:tcW w:w="540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49DF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Remontowo- Budowlany REM-BUD Robert Modzelewski</w:t>
            </w:r>
          </w:p>
          <w:p w:rsidR="00CA49DF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Sokolska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80/211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40-087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A49DF" w:rsidRPr="00E85D70" w:rsidTr="00D510E3">
        <w:tc>
          <w:tcPr>
            <w:tcW w:w="540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49DF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Arbud</w:t>
            </w:r>
            <w:proofErr w:type="spellEnd"/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Arkadiusz Pala</w:t>
            </w:r>
          </w:p>
          <w:p w:rsidR="00CA49DF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ul. Główna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Olsztyn, Zrębice Pierwsze</w:t>
            </w:r>
          </w:p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 xml:space="preserve">  89,26</w:t>
            </w: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 xml:space="preserve">  89,26</w:t>
            </w:r>
          </w:p>
        </w:tc>
      </w:tr>
      <w:tr w:rsidR="00CA49DF" w:rsidRPr="00E85D70" w:rsidTr="00D510E3">
        <w:tc>
          <w:tcPr>
            <w:tcW w:w="540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49DF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CA49DF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 xml:space="preserve">  81,09</w:t>
            </w: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 xml:space="preserve">  81,09</w:t>
            </w:r>
          </w:p>
        </w:tc>
      </w:tr>
      <w:tr w:rsidR="00CA49DF" w:rsidRPr="00E85D70" w:rsidTr="00D510E3">
        <w:tc>
          <w:tcPr>
            <w:tcW w:w="540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A49DF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"STB" Sp. z o.o.</w:t>
            </w:r>
          </w:p>
          <w:p w:rsidR="00CA49DF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Bór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151C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 xml:space="preserve">  81,08</w:t>
            </w: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 xml:space="preserve">  81,08</w:t>
            </w:r>
          </w:p>
        </w:tc>
      </w:tr>
      <w:tr w:rsidR="00CA49DF" w:rsidRPr="00E85D70" w:rsidTr="00D510E3">
        <w:tc>
          <w:tcPr>
            <w:tcW w:w="540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CA49DF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="006D7377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kład </w:t>
            </w:r>
            <w:proofErr w:type="spellStart"/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Inżynieryjno</w:t>
            </w:r>
            <w:proofErr w:type="spellEnd"/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Budowlany BUDO - DEKORACJA Artur Konieczny</w:t>
            </w:r>
          </w:p>
          <w:p w:rsidR="00CA49DF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49D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 xml:space="preserve">  70,27</w:t>
            </w: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CA49DF" w:rsidRPr="00C423DD" w:rsidRDefault="00CA49DF" w:rsidP="00D510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9DF">
              <w:rPr>
                <w:rFonts w:ascii="Times New Roman" w:hAnsi="Times New Roman" w:cs="Times New Roman"/>
                <w:sz w:val="18"/>
                <w:szCs w:val="18"/>
              </w:rPr>
              <w:t xml:space="preserve">  70,27</w:t>
            </w:r>
          </w:p>
        </w:tc>
      </w:tr>
    </w:tbl>
    <w:p w:rsidR="00D5444F" w:rsidRDefault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C85A89" w:rsidRDefault="00CA49DF">
      <w:pPr>
        <w:pStyle w:val="Nagwek"/>
        <w:tabs>
          <w:tab w:val="clear" w:pos="4536"/>
        </w:tabs>
        <w:jc w:val="both"/>
        <w:rPr>
          <w:sz w:val="24"/>
        </w:rPr>
      </w:pPr>
      <w:r w:rsidRPr="00CA49D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A49DF">
        <w:rPr>
          <w:sz w:val="24"/>
        </w:rPr>
        <w:t>2014-04-01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191" w:rsidRDefault="00896191">
      <w:r>
        <w:separator/>
      </w:r>
    </w:p>
  </w:endnote>
  <w:endnote w:type="continuationSeparator" w:id="0">
    <w:p w:rsidR="00896191" w:rsidRDefault="00896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DF" w:rsidRDefault="00CA49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D737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D737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DF" w:rsidRDefault="00CA49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191" w:rsidRDefault="00896191">
      <w:r>
        <w:separator/>
      </w:r>
    </w:p>
  </w:footnote>
  <w:footnote w:type="continuationSeparator" w:id="0">
    <w:p w:rsidR="00896191" w:rsidRDefault="008961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DF" w:rsidRDefault="00CA49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DF" w:rsidRDefault="00CA49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DF" w:rsidRDefault="00CA49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6191"/>
    <w:rsid w:val="00140696"/>
    <w:rsid w:val="00253031"/>
    <w:rsid w:val="00377700"/>
    <w:rsid w:val="005C147E"/>
    <w:rsid w:val="006D7377"/>
    <w:rsid w:val="007124E4"/>
    <w:rsid w:val="00745012"/>
    <w:rsid w:val="00896191"/>
    <w:rsid w:val="00987E41"/>
    <w:rsid w:val="00C85A89"/>
    <w:rsid w:val="00CA49DF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186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Łukasz Zyngier</dc:creator>
  <cp:keywords/>
  <cp:lastModifiedBy>Łukasz Zyngier</cp:lastModifiedBy>
  <cp:revision>2</cp:revision>
  <cp:lastPrinted>2014-04-01T07:29:00Z</cp:lastPrinted>
  <dcterms:created xsi:type="dcterms:W3CDTF">2014-04-01T07:29:00Z</dcterms:created>
  <dcterms:modified xsi:type="dcterms:W3CDTF">2014-04-01T07:29:00Z</dcterms:modified>
</cp:coreProperties>
</file>