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F60F7" w:rsidRPr="000F60F7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F60F7" w:rsidRPr="000F60F7">
        <w:rPr>
          <w:rFonts w:ascii="Times New Roman" w:eastAsia="Times New Roman" w:hAnsi="Times New Roman"/>
          <w:b/>
          <w:sz w:val="24"/>
          <w:szCs w:val="20"/>
          <w:lang w:eastAsia="pl-PL"/>
        </w:rPr>
        <w:t>ZP/DK-08/14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F60F7" w:rsidRPr="000F60F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F60F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60F7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</w:t>
      </w:r>
      <w:r w:rsidR="00A2697A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bookmarkStart w:id="0" w:name="_GoBack"/>
      <w:bookmarkEnd w:id="0"/>
      <w:r w:rsidRPr="000F60F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organizacyjnych Politechniki Częstochowska</w:t>
      </w:r>
      <w:r w:rsidR="00A2697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2697A" w:rsidRPr="00A2697A">
        <w:rPr>
          <w:rFonts w:ascii="Times New Roman" w:eastAsia="Times New Roman" w:hAnsi="Times New Roman"/>
          <w:b/>
          <w:sz w:val="24"/>
          <w:szCs w:val="24"/>
          <w:lang w:eastAsia="pl-PL"/>
        </w:rPr>
        <w:t>(nr sprawy: ZP/DK-08/14)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FB0" w:rsidRDefault="00BD3FB0" w:rsidP="00025386">
      <w:pPr>
        <w:spacing w:after="0" w:line="240" w:lineRule="auto"/>
      </w:pPr>
      <w:r>
        <w:separator/>
      </w:r>
    </w:p>
  </w:endnote>
  <w:endnote w:type="continuationSeparator" w:id="0">
    <w:p w:rsidR="00BD3FB0" w:rsidRDefault="00BD3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7" w:rsidRDefault="000F60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9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9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7" w:rsidRDefault="000F60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FB0" w:rsidRDefault="00BD3FB0" w:rsidP="00025386">
      <w:pPr>
        <w:spacing w:after="0" w:line="240" w:lineRule="auto"/>
      </w:pPr>
      <w:r>
        <w:separator/>
      </w:r>
    </w:p>
  </w:footnote>
  <w:footnote w:type="continuationSeparator" w:id="0">
    <w:p w:rsidR="00BD3FB0" w:rsidRDefault="00BD3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7" w:rsidRDefault="000F60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7" w:rsidRDefault="000F60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7" w:rsidRDefault="000F60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FB0"/>
    <w:rsid w:val="00025386"/>
    <w:rsid w:val="000F60F7"/>
    <w:rsid w:val="001C2314"/>
    <w:rsid w:val="005624D8"/>
    <w:rsid w:val="008F2498"/>
    <w:rsid w:val="00A2697A"/>
    <w:rsid w:val="00A56A6F"/>
    <w:rsid w:val="00BD3FB0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2014-03-28T08:22:00Z</dcterms:created>
  <dcterms:modified xsi:type="dcterms:W3CDTF">2014-03-28T08:22:00Z</dcterms:modified>
</cp:coreProperties>
</file>