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4F5864" w:rsidRPr="004F5864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F5864" w:rsidRPr="004F5864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4F5864" w:rsidRPr="004F5864">
        <w:rPr>
          <w:b/>
        </w:rPr>
        <w:t>Dostawa sprzętu i oprogramowania komputerowego dla jednost</w:t>
      </w:r>
      <w:r w:rsidR="00E77424">
        <w:rPr>
          <w:b/>
        </w:rPr>
        <w:t>e</w:t>
      </w:r>
      <w:bookmarkStart w:id="0" w:name="_GoBack"/>
      <w:bookmarkEnd w:id="0"/>
      <w:r w:rsidR="004F5864" w:rsidRPr="004F5864">
        <w:rPr>
          <w:b/>
        </w:rPr>
        <w:t>k organizacyjnych Politechniki Częstochowska</w:t>
      </w:r>
      <w:r>
        <w:t xml:space="preserve"> </w:t>
      </w:r>
      <w:r w:rsidR="00E77424">
        <w:t>(nr sprawy: ZP/DK-08/14)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500" w:rsidRDefault="00285500">
      <w:r>
        <w:separator/>
      </w:r>
    </w:p>
  </w:endnote>
  <w:endnote w:type="continuationSeparator" w:id="0">
    <w:p w:rsidR="00285500" w:rsidRDefault="00285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74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74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8550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500" w:rsidRDefault="00285500">
      <w:r>
        <w:separator/>
      </w:r>
    </w:p>
  </w:footnote>
  <w:footnote w:type="continuationSeparator" w:id="0">
    <w:p w:rsidR="00285500" w:rsidRDefault="002855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864" w:rsidRDefault="004F58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864" w:rsidRDefault="004F58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864" w:rsidRDefault="004F58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5500"/>
    <w:rsid w:val="000A5EC4"/>
    <w:rsid w:val="00212828"/>
    <w:rsid w:val="00271E63"/>
    <w:rsid w:val="00280712"/>
    <w:rsid w:val="00285500"/>
    <w:rsid w:val="002A7C88"/>
    <w:rsid w:val="004B4F3F"/>
    <w:rsid w:val="004D3908"/>
    <w:rsid w:val="004F2D10"/>
    <w:rsid w:val="004F5864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7742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77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2014-03-28T08:21:00Z</dcterms:created>
  <dcterms:modified xsi:type="dcterms:W3CDTF">2014-03-28T08:21:00Z</dcterms:modified>
</cp:coreProperties>
</file>