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24FBF">
      <w:pPr>
        <w:spacing w:line="360" w:lineRule="auto"/>
        <w:rPr>
          <w:b/>
          <w:bCs/>
          <w:color w:val="000000"/>
          <w:sz w:val="24"/>
        </w:rPr>
      </w:pPr>
      <w:r w:rsidRPr="00124FB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24FBF">
      <w:pPr>
        <w:spacing w:line="360" w:lineRule="auto"/>
        <w:rPr>
          <w:color w:val="000000"/>
          <w:sz w:val="24"/>
        </w:rPr>
      </w:pPr>
      <w:r w:rsidRPr="00124FB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24FB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24FBF">
      <w:pPr>
        <w:spacing w:line="360" w:lineRule="auto"/>
        <w:rPr>
          <w:color w:val="000000"/>
          <w:sz w:val="24"/>
        </w:rPr>
      </w:pPr>
      <w:r w:rsidRPr="00124FB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24FB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24FB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24FBF" w:rsidRPr="00124FB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24FBF" w:rsidRPr="00124FB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24FBF" w:rsidRPr="00124FBF">
        <w:rPr>
          <w:b/>
          <w:color w:val="000000"/>
          <w:sz w:val="24"/>
        </w:rPr>
        <w:t>Remont korytarza parter pawilonu A Wydziału Inżynierii Produkcji i Technologii Materiałów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24FBF" w:rsidTr="00536843">
        <w:trPr>
          <w:cantSplit/>
        </w:trPr>
        <w:tc>
          <w:tcPr>
            <w:tcW w:w="9640" w:type="dxa"/>
          </w:tcPr>
          <w:p w:rsidR="00124FBF" w:rsidRDefault="00124FBF" w:rsidP="005368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24FBF">
              <w:rPr>
                <w:sz w:val="24"/>
              </w:rPr>
              <w:t>Remont korytarza parter pawilonu A Wydziału Inżynierii Produkcji i Technologii Materiałów</w:t>
            </w:r>
          </w:p>
          <w:p w:rsidR="00124FBF" w:rsidRDefault="00124FBF" w:rsidP="005368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4FBF">
              <w:rPr>
                <w:b/>
                <w:sz w:val="24"/>
              </w:rPr>
              <w:t>PIO-REM Piotr Krzeczek</w:t>
            </w:r>
          </w:p>
          <w:p w:rsidR="00124FBF" w:rsidRDefault="00124FBF" w:rsidP="005368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4FBF">
              <w:rPr>
                <w:b/>
                <w:sz w:val="24"/>
              </w:rPr>
              <w:t>42-207</w:t>
            </w:r>
            <w:r>
              <w:rPr>
                <w:b/>
                <w:sz w:val="24"/>
              </w:rPr>
              <w:t xml:space="preserve"> </w:t>
            </w:r>
            <w:r w:rsidRPr="00124FBF">
              <w:rPr>
                <w:b/>
                <w:sz w:val="24"/>
              </w:rPr>
              <w:t>Częstochowa</w:t>
            </w:r>
          </w:p>
          <w:p w:rsidR="00124FBF" w:rsidRDefault="00124FBF" w:rsidP="005368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4FBF">
              <w:rPr>
                <w:b/>
                <w:sz w:val="24"/>
              </w:rPr>
              <w:t>Prusa</w:t>
            </w:r>
            <w:r>
              <w:rPr>
                <w:b/>
                <w:sz w:val="24"/>
              </w:rPr>
              <w:t xml:space="preserve"> </w:t>
            </w:r>
            <w:r w:rsidR="00B73C77">
              <w:rPr>
                <w:b/>
                <w:sz w:val="24"/>
              </w:rPr>
              <w:t>1/3 m</w:t>
            </w:r>
            <w:r w:rsidRPr="00124FBF">
              <w:rPr>
                <w:b/>
                <w:sz w:val="24"/>
              </w:rPr>
              <w:t>4</w:t>
            </w:r>
          </w:p>
          <w:p w:rsidR="00124FBF" w:rsidRDefault="00124FBF" w:rsidP="0053684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24FBF">
              <w:rPr>
                <w:b/>
                <w:sz w:val="24"/>
              </w:rPr>
              <w:t>30 891.60 zł</w:t>
            </w:r>
          </w:p>
          <w:p w:rsidR="00124FBF" w:rsidRPr="00253031" w:rsidRDefault="00124FBF" w:rsidP="0053684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24FBF" w:rsidRDefault="00124FBF" w:rsidP="0053684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24FBF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Style w:val="Tabela-Siatka"/>
        <w:tblW w:w="9643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E85D70" w:rsidTr="00D5444F">
        <w:tc>
          <w:tcPr>
            <w:tcW w:w="540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5444F" w:rsidRPr="00C423DD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5444F" w:rsidRPr="00E85D70" w:rsidRDefault="00124FB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D5444F" w:rsidRPr="00E85D70" w:rsidRDefault="00D5444F" w:rsidP="00F261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5D7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24FBF" w:rsidRPr="00E85D70" w:rsidTr="00536843">
        <w:tc>
          <w:tcPr>
            <w:tcW w:w="540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PIO-REM Piotr Krzeczek</w:t>
            </w:r>
          </w:p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Prusa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1/3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24FBF" w:rsidRPr="00E85D70" w:rsidTr="00536843">
        <w:tc>
          <w:tcPr>
            <w:tcW w:w="540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82,97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82,97</w:t>
            </w:r>
          </w:p>
        </w:tc>
      </w:tr>
      <w:tr w:rsidR="00124FBF" w:rsidRPr="00E85D70" w:rsidTr="00536843">
        <w:tc>
          <w:tcPr>
            <w:tcW w:w="540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"STB" Sp. z o.o.</w:t>
            </w:r>
          </w:p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151C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79,43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79,43</w:t>
            </w:r>
          </w:p>
        </w:tc>
      </w:tr>
      <w:tr w:rsidR="00124FBF" w:rsidRPr="00E85D70" w:rsidTr="00536843">
        <w:tc>
          <w:tcPr>
            <w:tcW w:w="540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="0063610B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kład Inżynieryjno - Budowlany BUDO - DEKORACJA Artur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Konieczny</w:t>
            </w:r>
          </w:p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77,54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77,54</w:t>
            </w:r>
          </w:p>
        </w:tc>
      </w:tr>
      <w:tr w:rsidR="00124FBF" w:rsidRPr="00E85D70" w:rsidTr="00536843">
        <w:tc>
          <w:tcPr>
            <w:tcW w:w="540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Zakład Handlowo-Usługowy REMONT J. Kasprzak</w:t>
            </w:r>
          </w:p>
          <w:p w:rsidR="00124FBF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Małe</w:t>
            </w:r>
          </w:p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4FB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423DD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69,76</w:t>
            </w: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124FBF" w:rsidRPr="00C423DD" w:rsidRDefault="00124FBF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4FBF">
              <w:rPr>
                <w:rFonts w:ascii="Times New Roman" w:hAnsi="Times New Roman" w:cs="Times New Roman"/>
                <w:sz w:val="18"/>
                <w:szCs w:val="18"/>
              </w:rPr>
              <w:t xml:space="preserve">  69,76</w:t>
            </w:r>
          </w:p>
        </w:tc>
      </w:tr>
      <w:tr w:rsidR="0063610B" w:rsidRPr="00E85D70" w:rsidTr="00536843">
        <w:tc>
          <w:tcPr>
            <w:tcW w:w="540" w:type="dxa"/>
            <w:vAlign w:val="center"/>
          </w:tcPr>
          <w:p w:rsidR="0063610B" w:rsidRPr="00124FBF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3610B" w:rsidRPr="0063610B" w:rsidRDefault="0063610B" w:rsidP="006361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10B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63610B" w:rsidRPr="0063610B" w:rsidRDefault="0063610B" w:rsidP="006361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10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Stawowa 8 </w:t>
            </w:r>
          </w:p>
          <w:p w:rsidR="0063610B" w:rsidRDefault="0063610B" w:rsidP="006361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610B">
              <w:rPr>
                <w:rFonts w:ascii="Times New Roman" w:hAnsi="Times New Roman" w:cs="Times New Roman"/>
                <w:bCs/>
                <w:sz w:val="18"/>
                <w:szCs w:val="18"/>
              </w:rPr>
              <w:t>42-274 Konopiska</w:t>
            </w:r>
          </w:p>
          <w:p w:rsidR="0063610B" w:rsidRPr="00124FBF" w:rsidRDefault="0063610B" w:rsidP="006361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(6)</w:t>
            </w:r>
          </w:p>
        </w:tc>
        <w:tc>
          <w:tcPr>
            <w:tcW w:w="771" w:type="dxa"/>
            <w:vAlign w:val="center"/>
          </w:tcPr>
          <w:p w:rsidR="0063610B" w:rsidRPr="00124FBF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71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3610B" w:rsidRPr="00C423DD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vAlign w:val="center"/>
          </w:tcPr>
          <w:p w:rsidR="0063610B" w:rsidRPr="00124FBF" w:rsidRDefault="0063610B" w:rsidP="005368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D5444F" w:rsidRDefault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C85A89" w:rsidRDefault="00124FBF">
      <w:pPr>
        <w:pStyle w:val="Nagwek"/>
        <w:tabs>
          <w:tab w:val="clear" w:pos="4536"/>
        </w:tabs>
        <w:jc w:val="both"/>
        <w:rPr>
          <w:sz w:val="24"/>
        </w:rPr>
      </w:pPr>
      <w:r w:rsidRPr="00124FB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24FBF">
        <w:rPr>
          <w:sz w:val="24"/>
        </w:rPr>
        <w:t>2014-03-28</w:t>
      </w:r>
    </w:p>
    <w:p w:rsidR="00FB548B" w:rsidRPr="00FB548B" w:rsidRDefault="00FB548B" w:rsidP="00FB548B">
      <w:pPr>
        <w:tabs>
          <w:tab w:val="num" w:pos="0"/>
        </w:tabs>
        <w:jc w:val="center"/>
        <w:rPr>
          <w:b/>
          <w:sz w:val="24"/>
        </w:rPr>
      </w:pPr>
      <w:r w:rsidRPr="00FB548B">
        <w:rPr>
          <w:b/>
          <w:sz w:val="24"/>
        </w:rPr>
        <w:t>Kanclerz</w:t>
      </w:r>
    </w:p>
    <w:p w:rsidR="00FB548B" w:rsidRPr="00FB548B" w:rsidRDefault="00FB548B" w:rsidP="00FB548B">
      <w:pPr>
        <w:tabs>
          <w:tab w:val="num" w:pos="0"/>
        </w:tabs>
        <w:jc w:val="center"/>
        <w:rPr>
          <w:sz w:val="24"/>
        </w:rPr>
      </w:pPr>
      <w:r w:rsidRPr="00FB548B">
        <w:rPr>
          <w:sz w:val="24"/>
        </w:rPr>
        <w:t xml:space="preserve">        Politechnik Częstochowskiej</w:t>
      </w:r>
    </w:p>
    <w:p w:rsidR="00FB548B" w:rsidRPr="00FB548B" w:rsidRDefault="00FB548B" w:rsidP="00FB548B">
      <w:pPr>
        <w:rPr>
          <w:sz w:val="24"/>
        </w:rPr>
      </w:pPr>
      <w:r w:rsidRPr="00FB548B">
        <w:rPr>
          <w:sz w:val="24"/>
          <w:szCs w:val="24"/>
        </w:rPr>
        <w:t xml:space="preserve">                                                           mgr inż. Katarzyna Pikuła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984" w:rsidRDefault="00A40984">
      <w:r>
        <w:separator/>
      </w:r>
    </w:p>
  </w:endnote>
  <w:endnote w:type="continuationSeparator" w:id="0">
    <w:p w:rsidR="00A40984" w:rsidRDefault="00A4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BF" w:rsidRDefault="00124F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FB548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548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548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BF" w:rsidRDefault="00124F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984" w:rsidRDefault="00A40984">
      <w:r>
        <w:separator/>
      </w:r>
    </w:p>
  </w:footnote>
  <w:footnote w:type="continuationSeparator" w:id="0">
    <w:p w:rsidR="00A40984" w:rsidRDefault="00A40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BF" w:rsidRDefault="00124F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BF" w:rsidRDefault="00124F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FBF" w:rsidRDefault="00124F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984"/>
    <w:rsid w:val="00124FBF"/>
    <w:rsid w:val="00140696"/>
    <w:rsid w:val="00253031"/>
    <w:rsid w:val="00377700"/>
    <w:rsid w:val="003E5FD9"/>
    <w:rsid w:val="005C147E"/>
    <w:rsid w:val="0063610B"/>
    <w:rsid w:val="007124E4"/>
    <w:rsid w:val="00745012"/>
    <w:rsid w:val="00987E41"/>
    <w:rsid w:val="00A40984"/>
    <w:rsid w:val="00B73C77"/>
    <w:rsid w:val="00C85A89"/>
    <w:rsid w:val="00D5444F"/>
    <w:rsid w:val="00F26135"/>
    <w:rsid w:val="00F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Łukasz Zyngier</dc:creator>
  <cp:keywords/>
  <cp:lastModifiedBy>Łukasz Zyngier</cp:lastModifiedBy>
  <cp:revision>2</cp:revision>
  <cp:lastPrinted>2014-03-28T09:30:00Z</cp:lastPrinted>
  <dcterms:created xsi:type="dcterms:W3CDTF">2014-03-28T12:27:00Z</dcterms:created>
  <dcterms:modified xsi:type="dcterms:W3CDTF">2014-03-28T12:27:00Z</dcterms:modified>
</cp:coreProperties>
</file>