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56A2D" w:rsidRPr="00256A2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56A2D" w:rsidRPr="00256A2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56A2D" w:rsidP="009A21D7">
      <w:pPr>
        <w:pStyle w:val="Tekstpodstawowywcity"/>
        <w:spacing w:line="360" w:lineRule="auto"/>
        <w:ind w:firstLine="0"/>
      </w:pPr>
      <w:r w:rsidRPr="00256A2D">
        <w:rPr>
          <w:b/>
        </w:rPr>
        <w:t>Dostawa miernika parametru piezoelektrycznego d</w:t>
      </w:r>
      <w:r w:rsidRPr="00623F1C">
        <w:rPr>
          <w:b/>
          <w:vertAlign w:val="subscript"/>
        </w:rPr>
        <w:t>33</w:t>
      </w:r>
      <w:r w:rsidRPr="00256A2D">
        <w:rPr>
          <w:b/>
        </w:rPr>
        <w:t xml:space="preserve"> dla Wydziału Elektrycznego Politechniki Częstochowskiej</w:t>
      </w:r>
      <w:r w:rsidR="00623F1C">
        <w:rPr>
          <w:b/>
        </w:rPr>
        <w:t xml:space="preserve">, </w:t>
      </w:r>
      <w:r w:rsidR="00623F1C" w:rsidRPr="00623F1C">
        <w:t>spr. nr rej.</w:t>
      </w:r>
      <w:r w:rsidR="00623F1C" w:rsidRPr="00623F1C">
        <w:rPr>
          <w:b/>
        </w:rPr>
        <w:t xml:space="preserve"> ZP/D-24/A/14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56A2D" w:rsidRPr="00256A2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56A2D" w:rsidRPr="00256A2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56A2D" w:rsidRPr="00256A2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56A2D" w:rsidRPr="00256A2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978" w:rsidRDefault="005A5978">
      <w:r>
        <w:separator/>
      </w:r>
    </w:p>
  </w:endnote>
  <w:endnote w:type="continuationSeparator" w:id="0">
    <w:p w:rsidR="005A5978" w:rsidRDefault="005A5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1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1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A2D" w:rsidRDefault="00256A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978" w:rsidRDefault="005A5978">
      <w:r>
        <w:separator/>
      </w:r>
    </w:p>
  </w:footnote>
  <w:footnote w:type="continuationSeparator" w:id="0">
    <w:p w:rsidR="005A5978" w:rsidRDefault="005A59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A2D" w:rsidRDefault="00256A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A2D" w:rsidRDefault="00256A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A2D" w:rsidRDefault="00256A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6A2D"/>
    <w:rsid w:val="00002F64"/>
    <w:rsid w:val="000E6599"/>
    <w:rsid w:val="00111985"/>
    <w:rsid w:val="001614BA"/>
    <w:rsid w:val="00256A2D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A5978"/>
    <w:rsid w:val="005C3627"/>
    <w:rsid w:val="00623F1C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6476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2014-03-27T09:00:00Z</cp:lastPrinted>
  <dcterms:created xsi:type="dcterms:W3CDTF">2014-03-27T09:00:00Z</dcterms:created>
  <dcterms:modified xsi:type="dcterms:W3CDTF">2014-03-27T09:00:00Z</dcterms:modified>
</cp:coreProperties>
</file>