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F61" w:rsidRPr="006C5D43" w:rsidRDefault="00452F61" w:rsidP="00452F61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>Częstochowa dnia: 2014-03-2</w:t>
      </w:r>
      <w:r>
        <w:rPr>
          <w:rFonts w:ascii="Tahoma" w:hAnsi="Tahoma" w:cs="Tahoma"/>
          <w:sz w:val="16"/>
          <w:szCs w:val="16"/>
        </w:rPr>
        <w:t>7</w:t>
      </w:r>
    </w:p>
    <w:p w:rsidR="00452F61" w:rsidRPr="006C5D43" w:rsidRDefault="00452F61" w:rsidP="00452F6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452F61" w:rsidRPr="006C5D43" w:rsidRDefault="00452F61" w:rsidP="00452F61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6C5D43"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452F61" w:rsidRPr="006C5D43" w:rsidRDefault="00452F61" w:rsidP="00452F61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5D43"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452F61" w:rsidRPr="006C5D43" w:rsidRDefault="00452F61" w:rsidP="00452F61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5D43"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452F61" w:rsidRPr="006C5D43" w:rsidRDefault="00452F61" w:rsidP="00452F61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C5D43">
        <w:rPr>
          <w:rFonts w:ascii="Tahoma" w:hAnsi="Tahoma" w:cs="Tahoma"/>
          <w:color w:val="000000"/>
          <w:sz w:val="16"/>
          <w:szCs w:val="16"/>
          <w:lang w:val="en-US"/>
        </w:rPr>
        <w:t>tel. (34)3250236, fax (34)3250415,</w:t>
      </w:r>
    </w:p>
    <w:p w:rsidR="00452F61" w:rsidRPr="006C5D43" w:rsidRDefault="00452F61" w:rsidP="00452F6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</w:t>
      </w:r>
      <w:r w:rsidR="00E91A91">
        <w:rPr>
          <w:rFonts w:ascii="Tahoma" w:hAnsi="Tahoma" w:cs="Tahoma"/>
          <w:sz w:val="16"/>
          <w:szCs w:val="16"/>
        </w:rPr>
        <w:t>288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>/14</w:t>
      </w:r>
    </w:p>
    <w:p w:rsidR="00452F61" w:rsidRDefault="00452F61" w:rsidP="00452F61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</w:p>
    <w:p w:rsidR="00452F61" w:rsidRDefault="00452F61" w:rsidP="00452F61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</w:p>
    <w:p w:rsidR="00452F61" w:rsidRPr="006C5D43" w:rsidRDefault="00452F61" w:rsidP="00452F61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>Do:</w:t>
      </w:r>
      <w:r w:rsidRPr="006C5D43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C5D43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C5D43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Pr="006C5D43">
        <w:rPr>
          <w:rFonts w:ascii="Tahoma" w:hAnsi="Tahoma" w:cs="Tahoma"/>
          <w:b/>
          <w:sz w:val="16"/>
          <w:szCs w:val="16"/>
        </w:rPr>
        <w:t xml:space="preserve">ZP/DK-01/14 na </w:t>
      </w:r>
      <w:r w:rsidRPr="006C5D43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Częstochowska</w:t>
      </w:r>
      <w:r w:rsidRPr="006C5D43">
        <w:rPr>
          <w:rFonts w:ascii="Tahoma" w:hAnsi="Tahoma" w:cs="Tahoma"/>
          <w:color w:val="000000"/>
          <w:sz w:val="16"/>
          <w:szCs w:val="16"/>
        </w:rPr>
        <w:t>.</w:t>
      </w:r>
    </w:p>
    <w:p w:rsidR="00452F61" w:rsidRPr="006C5D43" w:rsidRDefault="00452F61" w:rsidP="00452F61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B873B0" w:rsidRDefault="00452F61" w:rsidP="00452F61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Pr="006C5D43">
        <w:rPr>
          <w:rFonts w:ascii="Tahoma" w:hAnsi="Tahoma" w:cs="Tahoma"/>
          <w:b/>
          <w:sz w:val="16"/>
          <w:szCs w:val="16"/>
        </w:rPr>
        <w:t>ZP/DK-01/14</w:t>
      </w:r>
      <w:r w:rsidRPr="006C5D43">
        <w:rPr>
          <w:rFonts w:ascii="Tahoma" w:hAnsi="Tahoma" w:cs="Tahoma"/>
          <w:sz w:val="16"/>
          <w:szCs w:val="16"/>
        </w:rPr>
        <w:t xml:space="preserve"> na</w:t>
      </w:r>
      <w:r w:rsidRPr="006C5D43">
        <w:rPr>
          <w:rFonts w:ascii="Tahoma" w:hAnsi="Tahoma" w:cs="Tahoma"/>
          <w:b/>
          <w:sz w:val="16"/>
          <w:szCs w:val="16"/>
        </w:rPr>
        <w:t xml:space="preserve"> </w:t>
      </w:r>
      <w:r w:rsidRPr="006C5D43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Częstochowska</w:t>
      </w:r>
      <w:r w:rsidRPr="006C5D43">
        <w:rPr>
          <w:rFonts w:ascii="Tahoma" w:hAnsi="Tahoma" w:cs="Tahoma"/>
          <w:b/>
          <w:sz w:val="16"/>
          <w:szCs w:val="16"/>
        </w:rPr>
        <w:t xml:space="preserve"> </w:t>
      </w:r>
      <w:r w:rsidRPr="006C5D43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6C5D43">
        <w:rPr>
          <w:rFonts w:ascii="Tahoma" w:hAnsi="Tahoma" w:cs="Tahoma"/>
          <w:sz w:val="16"/>
          <w:szCs w:val="16"/>
        </w:rPr>
        <w:t>Pzp</w:t>
      </w:r>
      <w:proofErr w:type="spellEnd"/>
      <w:r w:rsidRPr="006C5D43">
        <w:rPr>
          <w:rFonts w:ascii="Tahoma" w:hAnsi="Tahoma" w:cs="Tahoma"/>
          <w:sz w:val="16"/>
          <w:szCs w:val="16"/>
        </w:rPr>
        <w:t xml:space="preserve">). Zamawiający </w:t>
      </w:r>
      <w:r w:rsidR="00B873B0">
        <w:rPr>
          <w:rFonts w:ascii="Tahoma" w:hAnsi="Tahoma" w:cs="Tahoma"/>
          <w:sz w:val="16"/>
          <w:szCs w:val="16"/>
        </w:rPr>
        <w:t xml:space="preserve">dokonuje sprostowania </w:t>
      </w:r>
      <w:r w:rsidR="00B873B0">
        <w:rPr>
          <w:rFonts w:ascii="Tahoma" w:hAnsi="Tahoma" w:cs="Tahoma"/>
          <w:sz w:val="16"/>
          <w:szCs w:val="16"/>
        </w:rPr>
        <w:t>powiadomieni</w:t>
      </w:r>
      <w:r w:rsidR="00B873B0">
        <w:rPr>
          <w:rFonts w:ascii="Tahoma" w:hAnsi="Tahoma" w:cs="Tahoma"/>
          <w:sz w:val="16"/>
          <w:szCs w:val="16"/>
        </w:rPr>
        <w:t>a</w:t>
      </w:r>
      <w:r w:rsidR="00B873B0">
        <w:rPr>
          <w:rFonts w:ascii="Tahoma" w:hAnsi="Tahoma" w:cs="Tahoma"/>
          <w:sz w:val="16"/>
          <w:szCs w:val="16"/>
        </w:rPr>
        <w:t xml:space="preserve"> </w:t>
      </w:r>
      <w:r w:rsidR="00B873B0" w:rsidRPr="00B873B0">
        <w:rPr>
          <w:rFonts w:ascii="Tahoma" w:hAnsi="Tahoma" w:cs="Tahoma"/>
          <w:sz w:val="16"/>
          <w:szCs w:val="16"/>
        </w:rPr>
        <w:t>o wyborze najkorzystniejszej oferty</w:t>
      </w:r>
      <w:r w:rsidR="00B873B0">
        <w:rPr>
          <w:rFonts w:ascii="Tahoma" w:hAnsi="Tahoma" w:cs="Tahoma"/>
          <w:sz w:val="16"/>
          <w:szCs w:val="16"/>
        </w:rPr>
        <w:t xml:space="preserve"> (pismo RK – 270/14)</w:t>
      </w:r>
      <w:r w:rsidR="00B873B0">
        <w:rPr>
          <w:rFonts w:ascii="Tahoma" w:hAnsi="Tahoma" w:cs="Tahoma"/>
          <w:sz w:val="16"/>
          <w:szCs w:val="16"/>
        </w:rPr>
        <w:t xml:space="preserve"> w zakresie dotyczącym</w:t>
      </w:r>
      <w:r>
        <w:rPr>
          <w:rFonts w:ascii="Tahoma" w:hAnsi="Tahoma" w:cs="Tahoma"/>
          <w:sz w:val="16"/>
          <w:szCs w:val="16"/>
        </w:rPr>
        <w:t xml:space="preserve"> odrzucenia oferty firmy </w:t>
      </w:r>
      <w:r w:rsidRPr="00452F61">
        <w:rPr>
          <w:rFonts w:ascii="Tahoma" w:hAnsi="Tahoma" w:cs="Tahoma"/>
          <w:sz w:val="16"/>
          <w:szCs w:val="16"/>
        </w:rPr>
        <w:t xml:space="preserve">ENTERPRISE Zbigniew </w:t>
      </w:r>
      <w:proofErr w:type="spellStart"/>
      <w:r w:rsidRPr="00452F61">
        <w:rPr>
          <w:rFonts w:ascii="Tahoma" w:hAnsi="Tahoma" w:cs="Tahoma"/>
          <w:sz w:val="16"/>
          <w:szCs w:val="16"/>
        </w:rPr>
        <w:t>Wrotniak</w:t>
      </w:r>
      <w:proofErr w:type="spellEnd"/>
      <w:r>
        <w:rPr>
          <w:rFonts w:ascii="Tahoma" w:hAnsi="Tahoma" w:cs="Tahoma"/>
          <w:sz w:val="16"/>
          <w:szCs w:val="16"/>
        </w:rPr>
        <w:t xml:space="preserve"> (</w:t>
      </w:r>
      <w:r w:rsidRPr="00452F61">
        <w:rPr>
          <w:rFonts w:ascii="Tahoma" w:hAnsi="Tahoma" w:cs="Tahoma"/>
          <w:sz w:val="16"/>
          <w:szCs w:val="16"/>
        </w:rPr>
        <w:t>Krótka 3</w:t>
      </w:r>
      <w:r>
        <w:rPr>
          <w:rFonts w:ascii="Tahoma" w:hAnsi="Tahoma" w:cs="Tahoma"/>
          <w:sz w:val="16"/>
          <w:szCs w:val="16"/>
        </w:rPr>
        <w:t>;</w:t>
      </w:r>
      <w:r w:rsidRPr="00452F61">
        <w:rPr>
          <w:rFonts w:ascii="Tahoma" w:hAnsi="Tahoma" w:cs="Tahoma"/>
          <w:sz w:val="16"/>
          <w:szCs w:val="16"/>
        </w:rPr>
        <w:t xml:space="preserve"> 42-200 Częstochowa</w:t>
      </w:r>
      <w:r>
        <w:rPr>
          <w:rFonts w:ascii="Tahoma" w:hAnsi="Tahoma" w:cs="Tahoma"/>
          <w:sz w:val="16"/>
          <w:szCs w:val="16"/>
        </w:rPr>
        <w:t>)</w:t>
      </w:r>
      <w:r w:rsidRPr="00452F61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w zadaniu 7</w:t>
      </w:r>
      <w:r w:rsidR="00B873B0">
        <w:rPr>
          <w:rFonts w:ascii="Tahoma" w:hAnsi="Tahoma" w:cs="Tahoma"/>
          <w:sz w:val="16"/>
          <w:szCs w:val="16"/>
        </w:rPr>
        <w:t>.</w:t>
      </w:r>
    </w:p>
    <w:p w:rsidR="00452F61" w:rsidRDefault="00452F61" w:rsidP="00452F61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52F61">
        <w:rPr>
          <w:rFonts w:ascii="Tahoma" w:hAnsi="Tahoma" w:cs="Tahoma"/>
          <w:sz w:val="16"/>
          <w:szCs w:val="16"/>
        </w:rPr>
        <w:t xml:space="preserve">Zamawiający odrzuca ofertę na zadanie 7 firmy PPUH ENTERPRISE Zbigniew </w:t>
      </w:r>
      <w:proofErr w:type="spellStart"/>
      <w:r w:rsidRPr="00452F61">
        <w:rPr>
          <w:rFonts w:ascii="Tahoma" w:hAnsi="Tahoma" w:cs="Tahoma"/>
          <w:sz w:val="16"/>
          <w:szCs w:val="16"/>
        </w:rPr>
        <w:t>Wrotniak</w:t>
      </w:r>
      <w:proofErr w:type="spellEnd"/>
      <w:r>
        <w:rPr>
          <w:rFonts w:ascii="Tahoma" w:hAnsi="Tahoma" w:cs="Tahoma"/>
          <w:sz w:val="16"/>
          <w:szCs w:val="16"/>
        </w:rPr>
        <w:t xml:space="preserve"> (</w:t>
      </w:r>
      <w:r w:rsidRPr="00452F61">
        <w:rPr>
          <w:rFonts w:ascii="Tahoma" w:hAnsi="Tahoma" w:cs="Tahoma"/>
          <w:sz w:val="16"/>
          <w:szCs w:val="16"/>
        </w:rPr>
        <w:t>Krótka 3</w:t>
      </w:r>
      <w:r>
        <w:rPr>
          <w:rFonts w:ascii="Tahoma" w:hAnsi="Tahoma" w:cs="Tahoma"/>
          <w:sz w:val="16"/>
          <w:szCs w:val="16"/>
        </w:rPr>
        <w:t>;</w:t>
      </w:r>
      <w:r w:rsidRPr="00452F61">
        <w:rPr>
          <w:rFonts w:ascii="Tahoma" w:hAnsi="Tahoma" w:cs="Tahoma"/>
          <w:sz w:val="16"/>
          <w:szCs w:val="16"/>
        </w:rPr>
        <w:t xml:space="preserve"> 42-200 Częstochowa</w:t>
      </w:r>
      <w:r>
        <w:rPr>
          <w:rFonts w:ascii="Tahoma" w:hAnsi="Tahoma" w:cs="Tahoma"/>
          <w:sz w:val="16"/>
          <w:szCs w:val="16"/>
        </w:rPr>
        <w:t>)</w:t>
      </w:r>
      <w:r w:rsidRPr="00452F61">
        <w:rPr>
          <w:rFonts w:ascii="Tahoma" w:hAnsi="Tahoma" w:cs="Tahoma"/>
          <w:sz w:val="16"/>
          <w:szCs w:val="16"/>
        </w:rPr>
        <w:t xml:space="preserve"> na podstawie art. 89 ust. 1 pkt.2 </w:t>
      </w:r>
      <w:proofErr w:type="spellStart"/>
      <w:r w:rsidRPr="00452F61">
        <w:rPr>
          <w:rFonts w:ascii="Tahoma" w:hAnsi="Tahoma" w:cs="Tahoma"/>
          <w:sz w:val="16"/>
          <w:szCs w:val="16"/>
        </w:rPr>
        <w:t>upzp</w:t>
      </w:r>
      <w:proofErr w:type="spellEnd"/>
      <w:r w:rsidRPr="00452F61">
        <w:rPr>
          <w:rFonts w:ascii="Tahoma" w:hAnsi="Tahoma" w:cs="Tahoma"/>
          <w:sz w:val="16"/>
          <w:szCs w:val="16"/>
        </w:rPr>
        <w:t>, gdyż treść oferty nie odpowiada treści specyfikacji istotnych warunków zamówie</w:t>
      </w:r>
      <w:r>
        <w:rPr>
          <w:rFonts w:ascii="Tahoma" w:hAnsi="Tahoma" w:cs="Tahoma"/>
          <w:sz w:val="16"/>
          <w:szCs w:val="16"/>
        </w:rPr>
        <w:t>nia. Zamawiający w SIWZ wymagał</w:t>
      </w:r>
      <w:r w:rsidRPr="00452F61">
        <w:rPr>
          <w:rFonts w:ascii="Tahoma" w:hAnsi="Tahoma" w:cs="Tahoma"/>
          <w:sz w:val="16"/>
          <w:szCs w:val="16"/>
        </w:rPr>
        <w:t xml:space="preserve"> typ obudowy jednostki centralnej mini </w:t>
      </w:r>
      <w:proofErr w:type="spellStart"/>
      <w:r w:rsidRPr="00452F61">
        <w:rPr>
          <w:rFonts w:ascii="Tahoma" w:hAnsi="Tahoma" w:cs="Tahoma"/>
          <w:sz w:val="16"/>
          <w:szCs w:val="16"/>
        </w:rPr>
        <w:t>tower</w:t>
      </w:r>
      <w:proofErr w:type="spellEnd"/>
      <w:r w:rsidR="00A5620F">
        <w:rPr>
          <w:rFonts w:ascii="Tahoma" w:hAnsi="Tahoma" w:cs="Tahoma"/>
          <w:sz w:val="16"/>
          <w:szCs w:val="16"/>
        </w:rPr>
        <w:t xml:space="preserve"> natomiast Wykonawca zaoferował</w:t>
      </w:r>
      <w:r>
        <w:rPr>
          <w:rFonts w:ascii="Tahoma" w:hAnsi="Tahoma" w:cs="Tahoma"/>
          <w:sz w:val="16"/>
          <w:szCs w:val="16"/>
        </w:rPr>
        <w:t xml:space="preserve"> midi </w:t>
      </w:r>
      <w:proofErr w:type="spellStart"/>
      <w:r>
        <w:rPr>
          <w:rFonts w:ascii="Tahoma" w:hAnsi="Tahoma" w:cs="Tahoma"/>
          <w:sz w:val="16"/>
          <w:szCs w:val="16"/>
        </w:rPr>
        <w:t>tower</w:t>
      </w:r>
      <w:proofErr w:type="spellEnd"/>
      <w:r>
        <w:rPr>
          <w:rFonts w:ascii="Tahoma" w:hAnsi="Tahoma" w:cs="Tahoma"/>
          <w:sz w:val="16"/>
          <w:szCs w:val="16"/>
        </w:rPr>
        <w:t>.</w:t>
      </w:r>
    </w:p>
    <w:p w:rsidR="00452F61" w:rsidRPr="00452F61" w:rsidRDefault="00452F61" w:rsidP="00452F61">
      <w:pPr>
        <w:pStyle w:val="Nagwek"/>
        <w:tabs>
          <w:tab w:val="clear" w:pos="453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452F61">
        <w:rPr>
          <w:rFonts w:ascii="Tahoma" w:hAnsi="Tahoma" w:cs="Tahoma"/>
          <w:sz w:val="16"/>
          <w:szCs w:val="16"/>
        </w:rPr>
        <w:t xml:space="preserve">Umowa w przedmiotowej sprawie zostanie podpisana w siedzibie Zamawiającego (Politechnika Częstochowska ul. Dąbrowskiego </w:t>
      </w:r>
      <w:r>
        <w:rPr>
          <w:rFonts w:ascii="Tahoma" w:hAnsi="Tahoma" w:cs="Tahoma"/>
          <w:sz w:val="16"/>
          <w:szCs w:val="16"/>
        </w:rPr>
        <w:t>6</w:t>
      </w:r>
      <w:r w:rsidRPr="00452F61">
        <w:rPr>
          <w:rFonts w:ascii="Tahoma" w:hAnsi="Tahoma" w:cs="Tahoma"/>
          <w:sz w:val="16"/>
          <w:szCs w:val="16"/>
        </w:rPr>
        <w:t xml:space="preserve">9 42-200 Częstochowa) w dniu </w:t>
      </w:r>
      <w:r>
        <w:rPr>
          <w:rFonts w:ascii="Tahoma" w:hAnsi="Tahoma" w:cs="Tahoma"/>
          <w:sz w:val="16"/>
          <w:szCs w:val="16"/>
        </w:rPr>
        <w:t>08</w:t>
      </w:r>
      <w:r w:rsidRPr="00452F61">
        <w:rPr>
          <w:rFonts w:ascii="Tahoma" w:hAnsi="Tahoma" w:cs="Tahoma"/>
          <w:sz w:val="16"/>
          <w:szCs w:val="16"/>
        </w:rPr>
        <w:t>.0</w:t>
      </w:r>
      <w:r>
        <w:rPr>
          <w:rFonts w:ascii="Tahoma" w:hAnsi="Tahoma" w:cs="Tahoma"/>
          <w:sz w:val="16"/>
          <w:szCs w:val="16"/>
        </w:rPr>
        <w:t>4</w:t>
      </w:r>
      <w:r w:rsidRPr="00452F61">
        <w:rPr>
          <w:rFonts w:ascii="Tahoma" w:hAnsi="Tahoma" w:cs="Tahoma"/>
          <w:sz w:val="16"/>
          <w:szCs w:val="16"/>
        </w:rPr>
        <w:t xml:space="preserve">.2014 r. </w:t>
      </w:r>
      <w:r>
        <w:rPr>
          <w:rFonts w:ascii="Tahoma" w:hAnsi="Tahoma" w:cs="Tahoma"/>
          <w:sz w:val="16"/>
          <w:szCs w:val="16"/>
        </w:rPr>
        <w:t>– dotyczy zadania 7.</w:t>
      </w:r>
    </w:p>
    <w:p w:rsidR="00452F61" w:rsidRDefault="00B873B0" w:rsidP="00452F61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</w:p>
    <w:p w:rsidR="008B31F3" w:rsidRDefault="008B31F3" w:rsidP="00452F61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8B31F3" w:rsidRDefault="008B31F3" w:rsidP="008B31F3">
      <w:pPr>
        <w:pStyle w:val="Tekstpodstawowy2"/>
        <w:spacing w:after="0" w:line="360" w:lineRule="auto"/>
        <w:ind w:firstLine="70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8B31F3" w:rsidRDefault="008B31F3" w:rsidP="008B31F3">
      <w:pPr>
        <w:pStyle w:val="Tekstpodstawowy2"/>
        <w:spacing w:after="0" w:line="360" w:lineRule="auto"/>
        <w:ind w:firstLine="70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8B31F3" w:rsidRPr="00452F61" w:rsidRDefault="008B31F3" w:rsidP="008B31F3">
      <w:pPr>
        <w:pStyle w:val="Tekstpodstawowy2"/>
        <w:spacing w:after="0" w:line="360" w:lineRule="auto"/>
        <w:ind w:firstLine="70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452F61" w:rsidRDefault="00452F61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0FC8" w:rsidRDefault="00980FC8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0FC8" w:rsidRDefault="00980FC8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0FC8" w:rsidRDefault="00980FC8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0FC8" w:rsidRDefault="00980FC8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0FC8" w:rsidRDefault="00980FC8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6C5D43" w:rsidRDefault="00E91A91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</w:t>
      </w:r>
      <w:r w:rsidR="00E04CC2" w:rsidRPr="006C5D43">
        <w:rPr>
          <w:rFonts w:ascii="Tahoma" w:hAnsi="Tahoma" w:cs="Tahoma"/>
          <w:sz w:val="16"/>
          <w:szCs w:val="16"/>
        </w:rPr>
        <w:t>Częstochowa</w:t>
      </w:r>
      <w:r w:rsidR="00070219" w:rsidRPr="006C5D43">
        <w:rPr>
          <w:rFonts w:ascii="Tahoma" w:hAnsi="Tahoma" w:cs="Tahoma"/>
          <w:sz w:val="16"/>
          <w:szCs w:val="16"/>
        </w:rPr>
        <w:t xml:space="preserve"> dnia: </w:t>
      </w:r>
      <w:r w:rsidR="00E04CC2" w:rsidRPr="006C5D43">
        <w:rPr>
          <w:rFonts w:ascii="Tahoma" w:hAnsi="Tahoma" w:cs="Tahoma"/>
          <w:sz w:val="16"/>
          <w:szCs w:val="16"/>
        </w:rPr>
        <w:t>2014-03-2</w:t>
      </w:r>
      <w:r w:rsidR="005B2797">
        <w:rPr>
          <w:rFonts w:ascii="Tahoma" w:hAnsi="Tahoma" w:cs="Tahoma"/>
          <w:sz w:val="16"/>
          <w:szCs w:val="16"/>
        </w:rPr>
        <w:t>5</w:t>
      </w:r>
    </w:p>
    <w:p w:rsidR="00070219" w:rsidRPr="006C5D43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6C5D43" w:rsidRDefault="00E04CC2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6C5D4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6C5D43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6C5D43" w:rsidRDefault="00E04CC2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5D43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6C5D4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C5D43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6C5D43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6C5D43" w:rsidRDefault="00E04CC2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5D43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6C5D43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C5D43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6C5D43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6C5D43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6C5D43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6C5D43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C5D43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04CC2" w:rsidRPr="006C5D4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6C5D43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04CC2" w:rsidRPr="006C5D4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6C5D43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6C5D43" w:rsidRDefault="005B2797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</w:t>
      </w:r>
      <w:r w:rsidR="00817013">
        <w:rPr>
          <w:rFonts w:ascii="Tahoma" w:hAnsi="Tahoma" w:cs="Tahoma"/>
          <w:sz w:val="16"/>
          <w:szCs w:val="16"/>
        </w:rPr>
        <w:t>270</w:t>
      </w:r>
      <w:r>
        <w:rPr>
          <w:rFonts w:ascii="Tahoma" w:hAnsi="Tahoma" w:cs="Tahoma"/>
          <w:sz w:val="16"/>
          <w:szCs w:val="16"/>
        </w:rPr>
        <w:t xml:space="preserve"> /14</w:t>
      </w:r>
    </w:p>
    <w:p w:rsidR="00070219" w:rsidRPr="006C5D43" w:rsidRDefault="00070219" w:rsidP="00F441FD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>P O W I A D O M I E N I E</w:t>
      </w:r>
    </w:p>
    <w:p w:rsidR="00070219" w:rsidRPr="006C5D43" w:rsidRDefault="00070219" w:rsidP="00F441FD">
      <w:pPr>
        <w:jc w:val="center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>o wyborze najkorzystniejszej oferty</w:t>
      </w:r>
      <w:r w:rsidRPr="006C5D43">
        <w:rPr>
          <w:rFonts w:ascii="Tahoma" w:hAnsi="Tahoma" w:cs="Tahoma"/>
          <w:b/>
          <w:sz w:val="16"/>
          <w:szCs w:val="16"/>
        </w:rPr>
        <w:br/>
      </w:r>
      <w:r w:rsidRPr="006C5D43">
        <w:rPr>
          <w:rFonts w:ascii="Tahoma" w:hAnsi="Tahoma" w:cs="Tahoma"/>
          <w:b/>
          <w:sz w:val="16"/>
          <w:szCs w:val="16"/>
        </w:rPr>
        <w:br/>
      </w:r>
      <w:r w:rsidR="00E04CC2" w:rsidRPr="006C5D43">
        <w:rPr>
          <w:rFonts w:ascii="Tahoma" w:hAnsi="Tahoma" w:cs="Tahoma"/>
          <w:b/>
          <w:sz w:val="16"/>
          <w:szCs w:val="16"/>
        </w:rPr>
        <w:t>ZP/DK-01/14</w:t>
      </w:r>
    </w:p>
    <w:p w:rsidR="00070219" w:rsidRPr="006C5D43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6C5D43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>Do:</w:t>
      </w:r>
      <w:r w:rsidRPr="006C5D43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C5D43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C5D43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E04CC2" w:rsidRPr="006C5D43">
        <w:rPr>
          <w:rFonts w:ascii="Tahoma" w:hAnsi="Tahoma" w:cs="Tahoma"/>
          <w:b/>
          <w:sz w:val="16"/>
          <w:szCs w:val="16"/>
        </w:rPr>
        <w:t>ZP/DK-01/14</w:t>
      </w:r>
      <w:r w:rsidRPr="006C5D43">
        <w:rPr>
          <w:rFonts w:ascii="Tahoma" w:hAnsi="Tahoma" w:cs="Tahoma"/>
          <w:b/>
          <w:sz w:val="16"/>
          <w:szCs w:val="16"/>
        </w:rPr>
        <w:t xml:space="preserve"> na </w:t>
      </w:r>
      <w:r w:rsidR="00E04CC2" w:rsidRPr="006C5D43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</w:t>
      </w:r>
      <w:r w:rsidR="0043681F" w:rsidRPr="006C5D43">
        <w:rPr>
          <w:rFonts w:ascii="Tahoma" w:hAnsi="Tahoma" w:cs="Tahoma"/>
          <w:b/>
          <w:color w:val="000000"/>
          <w:sz w:val="16"/>
          <w:szCs w:val="16"/>
        </w:rPr>
        <w:t>tek</w:t>
      </w:r>
      <w:r w:rsidR="00E04CC2" w:rsidRPr="006C5D43">
        <w:rPr>
          <w:rFonts w:ascii="Tahoma" w:hAnsi="Tahoma" w:cs="Tahoma"/>
          <w:b/>
          <w:color w:val="000000"/>
          <w:sz w:val="16"/>
          <w:szCs w:val="16"/>
        </w:rPr>
        <w:t xml:space="preserve"> organizacyjnych Politechniki Częstochowska</w:t>
      </w:r>
      <w:r w:rsidRPr="006C5D43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6C5D43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6C5D43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04CC2" w:rsidRPr="006C5D43">
        <w:rPr>
          <w:rFonts w:ascii="Tahoma" w:hAnsi="Tahoma" w:cs="Tahoma"/>
          <w:b/>
          <w:sz w:val="16"/>
          <w:szCs w:val="16"/>
        </w:rPr>
        <w:t>ZP/DK-01/14</w:t>
      </w:r>
      <w:r w:rsidRPr="006C5D43">
        <w:rPr>
          <w:rFonts w:ascii="Tahoma" w:hAnsi="Tahoma" w:cs="Tahoma"/>
          <w:sz w:val="16"/>
          <w:szCs w:val="16"/>
        </w:rPr>
        <w:t xml:space="preserve"> na</w:t>
      </w:r>
      <w:r w:rsidRPr="006C5D43">
        <w:rPr>
          <w:rFonts w:ascii="Tahoma" w:hAnsi="Tahoma" w:cs="Tahoma"/>
          <w:b/>
          <w:sz w:val="16"/>
          <w:szCs w:val="16"/>
        </w:rPr>
        <w:t xml:space="preserve"> </w:t>
      </w:r>
      <w:r w:rsidR="00E04CC2" w:rsidRPr="006C5D43">
        <w:rPr>
          <w:rFonts w:ascii="Tahoma" w:hAnsi="Tahoma" w:cs="Tahoma"/>
          <w:b/>
          <w:color w:val="000000"/>
          <w:sz w:val="16"/>
          <w:szCs w:val="16"/>
        </w:rPr>
        <w:t>Dostawa sprzętu i oprogramow</w:t>
      </w:r>
      <w:r w:rsidR="0043681F" w:rsidRPr="006C5D43">
        <w:rPr>
          <w:rFonts w:ascii="Tahoma" w:hAnsi="Tahoma" w:cs="Tahoma"/>
          <w:b/>
          <w:color w:val="000000"/>
          <w:sz w:val="16"/>
          <w:szCs w:val="16"/>
        </w:rPr>
        <w:t>ania komputerowego dla jednostek</w:t>
      </w:r>
      <w:r w:rsidR="00E04CC2" w:rsidRPr="006C5D43">
        <w:rPr>
          <w:rFonts w:ascii="Tahoma" w:hAnsi="Tahoma" w:cs="Tahoma"/>
          <w:b/>
          <w:color w:val="000000"/>
          <w:sz w:val="16"/>
          <w:szCs w:val="16"/>
        </w:rPr>
        <w:t xml:space="preserve"> organizacyjnych Politechniki Częstochowska</w:t>
      </w:r>
      <w:r w:rsidRPr="006C5D43">
        <w:rPr>
          <w:rFonts w:ascii="Tahoma" w:hAnsi="Tahoma" w:cs="Tahoma"/>
          <w:b/>
          <w:sz w:val="16"/>
          <w:szCs w:val="16"/>
        </w:rPr>
        <w:t xml:space="preserve"> </w:t>
      </w:r>
      <w:r w:rsidRPr="006C5D43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6C5D43">
        <w:rPr>
          <w:rFonts w:ascii="Tahoma" w:hAnsi="Tahoma" w:cs="Tahoma"/>
          <w:sz w:val="16"/>
          <w:szCs w:val="16"/>
        </w:rPr>
        <w:t>Pzp</w:t>
      </w:r>
      <w:proofErr w:type="spellEnd"/>
      <w:r w:rsidRPr="006C5D43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6C5D43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6C5D43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04CC2" w:rsidRPr="006C5D43" w:rsidTr="006C5D43">
        <w:trPr>
          <w:cantSplit/>
          <w:trHeight w:val="195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42 435.00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87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Szymkat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30-011 Kraków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Oboźna    11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15 195.42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5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CRANN Sp. z o. o.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30-072 Kraków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Budryka    4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644.72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70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2 189.40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82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263.22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6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701.10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83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9 102.00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6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3 038.10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6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3 530.10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70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3 530.10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70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7 712.10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82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2 170.95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6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3 382.50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2001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Szymkat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30-011 Kraków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Oboźna    11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1 245.60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55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31-564 Kraków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Aleja Pokoju    29B/22-24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2 152.00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69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1 456.32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70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2 741.67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70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18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787.20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6C5D43">
        <w:trPr>
          <w:cantSplit/>
          <w:trHeight w:val="1975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19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b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43-100 Tychy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Piwna    32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2 351.76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E04CC2" w:rsidRPr="006C5D43" w:rsidTr="005B2797">
        <w:trPr>
          <w:cantSplit/>
          <w:trHeight w:val="1983"/>
        </w:trPr>
        <w:tc>
          <w:tcPr>
            <w:tcW w:w="9526" w:type="dxa"/>
          </w:tcPr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20</w:t>
            </w:r>
          </w:p>
          <w:p w:rsidR="00E04CC2" w:rsidRPr="006C5D43" w:rsidRDefault="00E04CC2" w:rsidP="006C5D4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E04CC2" w:rsidRPr="006C5D43" w:rsidRDefault="00E04CC2" w:rsidP="006C5D4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5D43">
              <w:rPr>
                <w:rFonts w:ascii="Tahoma" w:hAnsi="Tahoma" w:cs="Tahoma"/>
                <w:b/>
                <w:sz w:val="16"/>
                <w:szCs w:val="16"/>
              </w:rPr>
              <w:t>5 879.40 zł brutto.</w:t>
            </w:r>
          </w:p>
          <w:p w:rsidR="00E04CC2" w:rsidRPr="006C5D43" w:rsidRDefault="00E04CC2" w:rsidP="006C5D4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04CC2" w:rsidRPr="006C5D43" w:rsidRDefault="00E04CC2" w:rsidP="006C5D4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6C5D43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6C5D43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6C5D43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6C5D43" w:rsidTr="00D86A12">
        <w:tc>
          <w:tcPr>
            <w:tcW w:w="871" w:type="dxa"/>
            <w:shd w:val="clear" w:color="auto" w:fill="F3F3F3"/>
            <w:vAlign w:val="center"/>
          </w:tcPr>
          <w:p w:rsidR="00070219" w:rsidRPr="006C5D43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6C5D43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6C5D43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E04CC2" w:rsidRPr="006C5D43" w:rsidTr="0043681F">
        <w:tc>
          <w:tcPr>
            <w:tcW w:w="871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Krótka 3 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5831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Oferta odrzucona w zadaniu 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Zamawiający odrzuca ofertę na zadanie 7 firmy na podstawie art. 89 ust. 1 pkt.2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>, gdyż treść oferty nie odpowiada treści specyfikacji istotnych warunków zamówienia. Zamawiający w SIWZ wymagał: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- typ obudowy jednostki centralnej mini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tower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 w ofercie midi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tower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, 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- moc zasilania 300 W, w ofercie 400 W.</w:t>
            </w:r>
          </w:p>
        </w:tc>
      </w:tr>
      <w:tr w:rsidR="00E04CC2" w:rsidRPr="006C5D43" w:rsidTr="0043681F">
        <w:tc>
          <w:tcPr>
            <w:tcW w:w="871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Okólna 103 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5831" w:type="dxa"/>
            <w:vAlign w:val="center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Oferta odrzucona w zadaniu 11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Art.89 ust.1 pkt. 4, Zamawiający odrzuca ofertę, gdyż zawiera rażąco niską cenę w stosunku do przedmiotu zamówienia. 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Zamawiając</w:t>
            </w:r>
            <w:r w:rsidR="006C5D43" w:rsidRPr="006C5D43">
              <w:rPr>
                <w:rFonts w:ascii="Tahoma" w:hAnsi="Tahoma" w:cs="Tahoma"/>
                <w:sz w:val="16"/>
                <w:szCs w:val="16"/>
              </w:rPr>
              <w:t>y wezwał do wyjaś</w:t>
            </w:r>
            <w:r w:rsidRPr="006C5D43">
              <w:rPr>
                <w:rFonts w:ascii="Tahoma" w:hAnsi="Tahoma" w:cs="Tahoma"/>
                <w:sz w:val="16"/>
                <w:szCs w:val="16"/>
              </w:rPr>
              <w:t xml:space="preserve">nień w trybie art. 90 ust. 1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>. Wyjaśnienia Wykonawcy potwierdziły, iż oferta zawiera rażąco niską cenę.</w:t>
            </w:r>
          </w:p>
        </w:tc>
      </w:tr>
    </w:tbl>
    <w:p w:rsidR="00070219" w:rsidRPr="006C5D43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6C5D43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6C5D43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6C5D43" w:rsidTr="00D86A12">
        <w:tc>
          <w:tcPr>
            <w:tcW w:w="2277" w:type="dxa"/>
            <w:shd w:val="clear" w:color="auto" w:fill="F3F3F3"/>
          </w:tcPr>
          <w:p w:rsidR="00070219" w:rsidRPr="006C5D4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6C5D4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6C5D4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6C5D43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Dostawa siedmiu komputerów przenośnych (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ultrabooków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), jednego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kopmutera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PC oraz tabletu dla MSK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Dostawa siedmiu komputerów przenośnych (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ultrabooków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), jednego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kopmutera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PC oraz tabletu dla MSK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- 92.36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92,36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Dostawa siedmiu komputerów przenośnych (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ultrabooków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), jednego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kopmutera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PC oraz tabletu dla MSK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- 88.58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88,58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2 - Roczne odnowienie subskrypcji uaktualnień licencji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Matlab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(#676967, </w:t>
            </w: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#676968) dla MSK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Oprogramowanie Naukowo- Techniczne Magdalena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Szymkat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Oboźna 11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30-011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3 - Drukarka laserowa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- 74.14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74,14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3 - Drukarka laserowa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CRANN Sp. z o. o.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Budryka 4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30-072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3 - Drukarka laserowa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- 79.54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79,54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3 - Drukarka laserowa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- 78.35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78,35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3 - Drukarka laserowa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- 70.83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70,83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4 -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- 70.22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70,22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4 -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4 -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Ultrabook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- 66.54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66,54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5 - MS Office 2013 (1 licencja) dla Wydziału Elektryczny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5 - MS Office 2013 (1 licencja) dla Wydziału Elektryczny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- 99.70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99,70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5 - MS Office 2013 (1 licencja) dla Wydziału Elektryczny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- 97.27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97,27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5 - MS Office 2013 (1 licencja) dla Wydziału Elektryczny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CRANN Sp. z o. o.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Budryka 4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30-072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- 31.01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31,01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6 - Urządzenie wielofunkcyjne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- 83.58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83,58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6 - Urządzenie wielofunkcyjne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6 - Urządzenie wielofunkcyjne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CRANN Sp. z o. o.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Budryka 4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30-072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- 89.09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89,09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6 - Urządzenie wielofunkcyjne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- 87.69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87,69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6 - Urządzenie wielofunkcyjne dla Wydziału Elektrycznego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- 75.50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75,50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7 - Zestaw komputerowy do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Dziekanantu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Wydziału Inżynierii Środowiska i Biotechnologii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- 94.50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94,50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7 - Zestaw komputerowy do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Dziekanantu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Wydziału Inżynierii Środowiska i Biotechnologii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- 99.86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99,86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7 - Zestaw komputerowy do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Dziekanantu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Wydziału Inżynierii Środowiska i </w:t>
            </w: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Biotechnologii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- 94.50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94,50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7 - Zestaw komputerowy do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Dziekanantu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Wydziału Inżynierii Środowiska i Biotechnologii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- 90.42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90,42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8 - Zestaw komputerowy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8 - Zestaw komputerowy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- 89.17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89,17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8 - Zestaw komputerowy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- 88.21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88,21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8 - Zestaw komputerowy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- 84.30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84,30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9 - Komputer przenośny - mobilny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9 - Komputer przenośny - mobilny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- 99.31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99,31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9 - Komputer przenośny - mobilny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- 99.03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99,03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10 - Komputer przenośny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10 - Komputer przenośny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- 99.31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99,31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10 - Komputer przenośny dla Instytutu Maszyn Cieplnych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- 99.03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99,03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11 - Komputer przenośny typu laptop dla Instytutu Informatyki Teoretycznej 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11 - Komputer przenośny typu laptop dla Instytutu Informatyki Teoretycznej 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- 97.66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97,66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12 - Komputer typu PC dla Instytutu Fizyki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12 - Komputer typu PC dla Instytutu Fizyki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- 96.98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96,98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13 - Zestaw komputerowy dla Instytutu Technologii Mechanicznych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- 58.51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58,51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13 - Zestaw komputerowy dla Instytutu Technologii Mechanicznych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14 - Odnowienie subskrypcji uaktualnień licencji (po 1 sztuce):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Fuzzy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Logic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Matlab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,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Neural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Network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dla Instytutu Inteligentnych Systemów Informatycznych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Szymkat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Oboźna 11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30-011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15 - Jednostanowiskowa </w:t>
            </w: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licencja oprogramowania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Origin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firmy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OriginLab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Corporation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dla Instytutu Matematyki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GAMBIT Centrum </w:t>
            </w: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Oprogramowania i Szkoleń Sp. z o.o.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Aleja Pokoju 29B/22-24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31-564 Kraków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lastRenderedPageBreak/>
              <w:t xml:space="preserve">16 - Zasilacz awaryjny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16 - Zasilacz awaryjny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- 99.58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99,58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16 - Zasilacz awaryjny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- 99.58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99,58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16 - Zasilacz awaryjny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- 99.50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99,50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17 - Trzy zasilacze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17 - Trzy zasilacze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- 99.73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99,73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17 - Trzy zasilacze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- 98.41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98,41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17 - Trzy zasilacze UPS dla Wydziału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Procesowej, Materiałowej i Fizyki Stosowanej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- 97.63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97,63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18 - Oprogramowanie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Website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X5 10 w wersji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Proffesional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(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zakpu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wyższej wersji programu, z zachowaniem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kompatybilnosci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projektów utworzonych w wersji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Evolution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>) dla Wydziału Zarządzania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19 - 2 x zasilacz awaryjny UPS - 1500W dla Centrum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Wspópracy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Międzynarodowej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- 97.15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97,15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19 - 2 x zasilacz awaryjny UPS - 1500W dla Centrum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Wspópracy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Międzynarodowej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Centrum Komputerowe PLANETA Marcin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Dejas</w:t>
            </w:r>
            <w:proofErr w:type="spellEnd"/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Piwna 32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43-100 Tychy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19 - 2 x zasilacz awaryjny UPS - 1500W dla Centrum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Wspópracy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Międzynarodowej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- 99.07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99,07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19 - 2 x zasilacz awaryjny UPS - 1500W dla Centrum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Wspópracy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Międzynarodowej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- 97.55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97,55</w:t>
            </w:r>
          </w:p>
        </w:tc>
      </w:tr>
      <w:tr w:rsidR="00E04CC2" w:rsidRPr="006C5D43" w:rsidTr="0043681F">
        <w:tc>
          <w:tcPr>
            <w:tcW w:w="2277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20 - 200 sztuk pamięci 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przenosnej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 xml:space="preserve"> USB (</w:t>
            </w:r>
            <w:proofErr w:type="spellStart"/>
            <w:r w:rsidRPr="006C5D43">
              <w:rPr>
                <w:rFonts w:ascii="Tahoma" w:hAnsi="Tahoma" w:cs="Tahoma"/>
                <w:sz w:val="16"/>
                <w:szCs w:val="16"/>
              </w:rPr>
              <w:t>pendrive</w:t>
            </w:r>
            <w:proofErr w:type="spellEnd"/>
            <w:r w:rsidRPr="006C5D43">
              <w:rPr>
                <w:rFonts w:ascii="Tahoma" w:hAnsi="Tahoma" w:cs="Tahoma"/>
                <w:sz w:val="16"/>
                <w:szCs w:val="16"/>
              </w:rPr>
              <w:t>) 16 GB w obudowie metalowej z możliwością grawerowania dla Sekretariatu Prorektora ds. Rozwoju</w:t>
            </w:r>
          </w:p>
        </w:tc>
        <w:tc>
          <w:tcPr>
            <w:tcW w:w="2651" w:type="dxa"/>
          </w:tcPr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E04CC2" w:rsidRPr="006C5D43" w:rsidRDefault="00E04CC2" w:rsidP="0043681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5D4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C5D43" w:rsidRPr="006C5D43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</w:p>
    <w:p w:rsidR="006C5D43" w:rsidRPr="006C5D43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 xml:space="preserve">w dniu </w:t>
      </w:r>
      <w:r w:rsidR="006C5D43" w:rsidRPr="006C5D43">
        <w:rPr>
          <w:rFonts w:ascii="Tahoma" w:hAnsi="Tahoma" w:cs="Tahoma"/>
          <w:b/>
          <w:sz w:val="16"/>
          <w:szCs w:val="16"/>
        </w:rPr>
        <w:t>27.03.2014 r.</w:t>
      </w:r>
      <w:r w:rsidRPr="006C5D43">
        <w:rPr>
          <w:rFonts w:ascii="Tahoma" w:hAnsi="Tahoma" w:cs="Tahoma"/>
          <w:b/>
          <w:sz w:val="16"/>
          <w:szCs w:val="16"/>
        </w:rPr>
        <w:t xml:space="preserve"> </w:t>
      </w:r>
      <w:r w:rsidR="006C5D43" w:rsidRPr="006C5D43">
        <w:rPr>
          <w:rFonts w:ascii="Tahoma" w:hAnsi="Tahoma" w:cs="Tahoma"/>
          <w:b/>
          <w:sz w:val="16"/>
          <w:szCs w:val="16"/>
        </w:rPr>
        <w:t>– w przypadku następujących zadań: 2, 14, 15, 18, 20</w:t>
      </w:r>
      <w:r w:rsidR="006C5D43">
        <w:rPr>
          <w:rFonts w:ascii="Tahoma" w:hAnsi="Tahoma" w:cs="Tahoma"/>
          <w:b/>
          <w:sz w:val="16"/>
          <w:szCs w:val="16"/>
        </w:rPr>
        <w:t>.</w:t>
      </w:r>
    </w:p>
    <w:p w:rsidR="006C5D43" w:rsidRPr="006C5D43" w:rsidRDefault="006C5D43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b/>
          <w:sz w:val="16"/>
          <w:szCs w:val="16"/>
        </w:rPr>
        <w:t>w dniu 07.04.2014 r. – w przypadku pozostałych zadań.</w:t>
      </w:r>
      <w:r w:rsidR="00BB031B" w:rsidRPr="006C5D43">
        <w:rPr>
          <w:rFonts w:ascii="Tahoma" w:hAnsi="Tahoma" w:cs="Tahoma"/>
          <w:sz w:val="16"/>
          <w:szCs w:val="16"/>
        </w:rPr>
        <w:t xml:space="preserve"> </w:t>
      </w:r>
    </w:p>
    <w:p w:rsidR="00BB031B" w:rsidRPr="006C5D43" w:rsidRDefault="00BB031B" w:rsidP="005B2797">
      <w:pPr>
        <w:pStyle w:val="Nagwek"/>
        <w:tabs>
          <w:tab w:val="clear" w:pos="4536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lastRenderedPageBreak/>
        <w:t>Prosimy o stawiennictwo osób upoważnionych z Państwa strony do podpisania umowy w miejscu i terminie wskazanym powyżej.</w:t>
      </w:r>
    </w:p>
    <w:p w:rsidR="00280CF6" w:rsidRPr="006C5D43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E04CC2" w:rsidRPr="006C5D43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280CF6" w:rsidRPr="006C5D43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6C5D43" w:rsidRDefault="00280CF6" w:rsidP="006C5D43">
      <w:pPr>
        <w:spacing w:line="360" w:lineRule="auto"/>
        <w:ind w:firstLine="708"/>
        <w:jc w:val="both"/>
        <w:rPr>
          <w:rFonts w:ascii="Tahoma" w:hAnsi="Tahoma" w:cs="Tahoma"/>
          <w:color w:val="000000"/>
          <w:sz w:val="16"/>
          <w:szCs w:val="16"/>
        </w:rPr>
      </w:pPr>
      <w:r w:rsidRPr="006C5D43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C5D43" w:rsidRDefault="006C5D43" w:rsidP="006C5D43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</w:p>
    <w:p w:rsidR="006C5D43" w:rsidRDefault="0083040B" w:rsidP="006C5D43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>KANCLERZ POLITECHNIKI</w:t>
      </w:r>
      <w:r w:rsidRPr="006C5D43">
        <w:rPr>
          <w:rFonts w:ascii="Tahoma" w:hAnsi="Tahoma" w:cs="Tahoma"/>
          <w:sz w:val="16"/>
          <w:szCs w:val="16"/>
        </w:rPr>
        <w:br/>
        <w:t>CZĘSTOCHOWSKIEJ</w:t>
      </w:r>
      <w:r w:rsidR="006C5D43" w:rsidRPr="006C5D43">
        <w:rPr>
          <w:rFonts w:ascii="Tahoma" w:hAnsi="Tahoma" w:cs="Tahoma"/>
          <w:sz w:val="16"/>
          <w:szCs w:val="16"/>
        </w:rPr>
        <w:t xml:space="preserve"> </w:t>
      </w:r>
    </w:p>
    <w:p w:rsidR="006C5D43" w:rsidRPr="006C5D43" w:rsidRDefault="006C5D43" w:rsidP="006C5D43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6C5D43">
        <w:rPr>
          <w:rFonts w:ascii="Tahoma" w:hAnsi="Tahoma" w:cs="Tahoma"/>
          <w:sz w:val="16"/>
          <w:szCs w:val="16"/>
        </w:rPr>
        <w:t>mgr inż. Katarzyna Pikuła</w:t>
      </w:r>
    </w:p>
    <w:p w:rsidR="0033076C" w:rsidRPr="006C5D43" w:rsidRDefault="0033076C" w:rsidP="006C5D43">
      <w:pPr>
        <w:jc w:val="center"/>
        <w:rPr>
          <w:rFonts w:ascii="Tahoma" w:hAnsi="Tahoma" w:cs="Tahoma"/>
          <w:sz w:val="16"/>
          <w:szCs w:val="16"/>
        </w:rPr>
      </w:pPr>
    </w:p>
    <w:sectPr w:rsidR="0033076C" w:rsidRPr="006C5D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7CF" w:rsidRDefault="005A27CF">
      <w:r>
        <w:separator/>
      </w:r>
    </w:p>
  </w:endnote>
  <w:endnote w:type="continuationSeparator" w:id="0">
    <w:p w:rsidR="005A27CF" w:rsidRDefault="005A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Default="00452F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Pr="00070219" w:rsidRDefault="00452F61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E91A91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E91A91">
      <w:rPr>
        <w:rStyle w:val="Numerstrony"/>
        <w:noProof/>
        <w:sz w:val="16"/>
        <w:szCs w:val="16"/>
      </w:rPr>
      <w:t>9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Default="00452F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7CF" w:rsidRDefault="005A27CF">
      <w:r>
        <w:separator/>
      </w:r>
    </w:p>
  </w:footnote>
  <w:footnote w:type="continuationSeparator" w:id="0">
    <w:p w:rsidR="005A27CF" w:rsidRDefault="005A2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Default="00452F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Default="00452F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61" w:rsidRDefault="00452F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F19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61A82"/>
    <w:rsid w:val="00280CF6"/>
    <w:rsid w:val="002F587A"/>
    <w:rsid w:val="0033076C"/>
    <w:rsid w:val="003812E6"/>
    <w:rsid w:val="003C27EC"/>
    <w:rsid w:val="0043681F"/>
    <w:rsid w:val="00450F19"/>
    <w:rsid w:val="00452F61"/>
    <w:rsid w:val="004A3207"/>
    <w:rsid w:val="004B5777"/>
    <w:rsid w:val="004D46B8"/>
    <w:rsid w:val="005652D5"/>
    <w:rsid w:val="005811DF"/>
    <w:rsid w:val="00596F83"/>
    <w:rsid w:val="005A27CF"/>
    <w:rsid w:val="005B2797"/>
    <w:rsid w:val="0060301B"/>
    <w:rsid w:val="00627A63"/>
    <w:rsid w:val="00654E82"/>
    <w:rsid w:val="0068637A"/>
    <w:rsid w:val="00687C31"/>
    <w:rsid w:val="006B7962"/>
    <w:rsid w:val="006C5D43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17013"/>
    <w:rsid w:val="0083040B"/>
    <w:rsid w:val="008B31F3"/>
    <w:rsid w:val="008C0372"/>
    <w:rsid w:val="008C10A5"/>
    <w:rsid w:val="008E241C"/>
    <w:rsid w:val="00917FEB"/>
    <w:rsid w:val="00953D9A"/>
    <w:rsid w:val="00980FC8"/>
    <w:rsid w:val="00982A11"/>
    <w:rsid w:val="00A46D85"/>
    <w:rsid w:val="00A5620F"/>
    <w:rsid w:val="00A978A9"/>
    <w:rsid w:val="00AD5B8D"/>
    <w:rsid w:val="00AE6513"/>
    <w:rsid w:val="00B37924"/>
    <w:rsid w:val="00B51EC7"/>
    <w:rsid w:val="00B873B0"/>
    <w:rsid w:val="00BA1245"/>
    <w:rsid w:val="00BB031B"/>
    <w:rsid w:val="00BE3FC5"/>
    <w:rsid w:val="00D26C67"/>
    <w:rsid w:val="00D5181E"/>
    <w:rsid w:val="00D86A12"/>
    <w:rsid w:val="00E04CC2"/>
    <w:rsid w:val="00E05A7A"/>
    <w:rsid w:val="00E4520D"/>
    <w:rsid w:val="00E91A91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5B27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B2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5B27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B2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9</Pages>
  <Words>3432</Words>
  <Characters>20593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7</cp:revision>
  <cp:lastPrinted>2014-03-27T12:45:00Z</cp:lastPrinted>
  <dcterms:created xsi:type="dcterms:W3CDTF">2014-03-27T12:11:00Z</dcterms:created>
  <dcterms:modified xsi:type="dcterms:W3CDTF">2014-03-27T13:06:00Z</dcterms:modified>
</cp:coreProperties>
</file>