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99F" w:rsidRDefault="00BB299F" w:rsidP="00BB299F">
      <w:pPr>
        <w:pStyle w:val="Nagwek"/>
        <w:tabs>
          <w:tab w:val="clear" w:pos="4536"/>
          <w:tab w:val="clear" w:pos="9072"/>
          <w:tab w:val="center" w:pos="4820"/>
          <w:tab w:val="right" w:pos="9638"/>
        </w:tabs>
        <w:rPr>
          <w:b/>
          <w:color w:val="C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112.2pt;height:50.25pt;visibility:visible;mso-wrap-style:square">
            <v:imagedata r:id="rId8" o:title=""/>
          </v:shape>
        </w:pict>
      </w:r>
      <w:r>
        <w:tab/>
      </w:r>
      <w:r>
        <w:rPr>
          <w:noProof/>
        </w:rPr>
        <w:pict>
          <v:shape id="Obraz 2" o:spid="_x0000_i1026" type="#_x0000_t75" alt="logo PCZ" style="width:43.55pt;height:51.05pt;visibility:visible;mso-wrap-style:square">
            <v:imagedata r:id="rId9" o:title="logo PCZ"/>
          </v:shape>
        </w:pict>
      </w:r>
      <w:r>
        <w:t xml:space="preserve"> </w:t>
      </w:r>
      <w:r>
        <w:tab/>
      </w:r>
      <w:r>
        <w:rPr>
          <w:b/>
          <w:noProof/>
          <w:color w:val="C00000"/>
        </w:rPr>
        <w:pict>
          <v:shape id="Obraz 3" o:spid="_x0000_i1027" type="#_x0000_t75" alt="logo_ncbir" style="width:72.85pt;height:44.35pt;visibility:visible;mso-wrap-style:square">
            <v:imagedata r:id="rId10" o:title="logo_ncbir"/>
          </v:shape>
        </w:pict>
      </w:r>
    </w:p>
    <w:p w:rsidR="00BB299F" w:rsidRDefault="00BB299F" w:rsidP="00BB299F">
      <w:pPr>
        <w:pStyle w:val="Nagwek"/>
        <w:tabs>
          <w:tab w:val="left" w:pos="708"/>
        </w:tabs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Zaawansowane techniki wytwarzania elementów struktury płatowca przy wykorzystaniu innowacyjnej technologii FSW</w:t>
      </w:r>
    </w:p>
    <w:p w:rsidR="00BB299F" w:rsidRDefault="00BB299F" w:rsidP="00BB299F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right" w:pos="9638"/>
        </w:tabs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FAST_FSW</w:t>
      </w:r>
      <w:r>
        <w:rPr>
          <w:rFonts w:ascii="Arial" w:hAnsi="Arial" w:cs="Arial"/>
          <w:b/>
          <w:bCs/>
          <w:color w:val="000000"/>
        </w:rPr>
        <w:tab/>
        <w:t>Nr INNOLOT/I/4/NCBR/2013</w:t>
      </w:r>
    </w:p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2439B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439B0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2439B0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2439B0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439B0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2439B0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2439B0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2439B0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2439B0" w:rsidRPr="002439B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2439B0" w:rsidRPr="002439B0">
        <w:rPr>
          <w:rFonts w:ascii="Tahoma" w:hAnsi="Tahoma" w:cs="Tahoma"/>
          <w:b/>
          <w:sz w:val="18"/>
          <w:szCs w:val="18"/>
        </w:rPr>
        <w:t>Dostawa sprzętu laboratoryjnego dla Wydziału Budownictwa Politechniki Częstochowskiej w ramach projektu : Zaawansowane techniki  wytwarzania elementów struktury płatowca przy wykorzystaniu innowacyjnej technologii FSW.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2439B0" w:rsidRPr="002439B0">
        <w:rPr>
          <w:rFonts w:ascii="Tahoma" w:hAnsi="Tahoma" w:cs="Tahoma"/>
          <w:b/>
          <w:sz w:val="18"/>
          <w:szCs w:val="18"/>
        </w:rPr>
        <w:t>ZP/D-22/A/14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2439B0" w:rsidRPr="00036A09" w:rsidTr="00C1427B">
        <w:tc>
          <w:tcPr>
            <w:tcW w:w="1134" w:type="dxa"/>
          </w:tcPr>
          <w:p w:rsidR="002439B0" w:rsidRPr="00036A09" w:rsidRDefault="002439B0" w:rsidP="00C1427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439B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439B0">
              <w:rPr>
                <w:rFonts w:ascii="Tahoma" w:hAnsi="Tahoma" w:cs="Tahoma"/>
                <w:sz w:val="18"/>
                <w:szCs w:val="18"/>
              </w:rPr>
              <w:t>Dostawa wagi laboratoryjnej - analitycznej dla Wydziału Budownictwa Politechniki Częstochowskiej w ramach projektu: Zaawansowane techniki  wytwarzania elementów struktury płatowca przy wykorzystaniu innowacyjnej technologii FSW.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439B0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2439B0" w:rsidRPr="00036A09" w:rsidTr="00C1427B">
        <w:tc>
          <w:tcPr>
            <w:tcW w:w="1134" w:type="dxa"/>
          </w:tcPr>
          <w:p w:rsidR="002439B0" w:rsidRPr="00036A09" w:rsidRDefault="002439B0" w:rsidP="00C1427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439B0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2439B0">
              <w:rPr>
                <w:rFonts w:ascii="Tahoma" w:hAnsi="Tahoma" w:cs="Tahoma"/>
                <w:sz w:val="18"/>
                <w:szCs w:val="18"/>
              </w:rPr>
              <w:t>Dostawa stereoskopu i mikroskopów optycznych dla Wydziału Budownictwa Politechniki Częstochowskiej w ramach projektu: Zaawansowane techniki  wytwarzania elementów struktury płatowca przy wykorzystaniu innowacyjnej technologii FSW.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2439B0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 natomiast wraz z należnym podatkiem VAT w wysokości ......%,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2439B0" w:rsidRPr="00036A09" w:rsidTr="00C1427B">
        <w:trPr>
          <w:jc w:val="center"/>
        </w:trPr>
        <w:tc>
          <w:tcPr>
            <w:tcW w:w="1134" w:type="dxa"/>
          </w:tcPr>
          <w:p w:rsidR="002439B0" w:rsidRPr="00036A09" w:rsidRDefault="002439B0" w:rsidP="00C1427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439B0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439B0" w:rsidRPr="00036A09" w:rsidTr="00C1427B">
        <w:trPr>
          <w:jc w:val="center"/>
        </w:trPr>
        <w:tc>
          <w:tcPr>
            <w:tcW w:w="1134" w:type="dxa"/>
          </w:tcPr>
          <w:p w:rsidR="002439B0" w:rsidRPr="00036A09" w:rsidRDefault="002439B0" w:rsidP="00C1427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2439B0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2439B0" w:rsidRPr="00036A09" w:rsidRDefault="002439B0" w:rsidP="00C1427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499" w:rsidRDefault="00A70499">
      <w:r>
        <w:separator/>
      </w:r>
    </w:p>
  </w:endnote>
  <w:endnote w:type="continuationSeparator" w:id="0">
    <w:p w:rsidR="00A70499" w:rsidRDefault="00A7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B299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BB299F" w:rsidTr="00BB299F">
      <w:tc>
        <w:tcPr>
          <w:tcW w:w="4889" w:type="dxa"/>
          <w:hideMark/>
        </w:tcPr>
        <w:p w:rsidR="00BB299F" w:rsidRDefault="00BB299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lang w:eastAsia="ja-JP"/>
            </w:rPr>
          </w:pPr>
          <w:r>
            <w:rPr>
              <w:rFonts w:ascii="Arial" w:hAnsi="Arial" w:cs="Arial"/>
              <w:b/>
              <w:lang w:eastAsia="ja-JP"/>
            </w:rPr>
            <w:t>Polskie Zakłady Lotnicze Sp. z o.o.</w:t>
          </w:r>
        </w:p>
        <w:p w:rsidR="00BB299F" w:rsidRDefault="00BB299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ul. Wojska Polskiego 3,</w:t>
          </w:r>
        </w:p>
        <w:p w:rsidR="00BB299F" w:rsidRDefault="00BB299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39-300 Mielec</w:t>
          </w:r>
        </w:p>
        <w:p w:rsidR="00BB299F" w:rsidRDefault="00BB299F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hyperlink r:id="rId1" w:history="1">
            <w:r>
              <w:rPr>
                <w:rStyle w:val="Hipercze"/>
                <w:rFonts w:ascii="Arial" w:hAnsi="Arial" w:cs="Arial"/>
                <w:lang w:eastAsia="ja-JP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BB299F" w:rsidRDefault="00BB299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ja-JP"/>
            </w:rPr>
            <w:t>Politechnika Częstochowska</w:t>
          </w:r>
        </w:p>
        <w:p w:rsidR="00BB299F" w:rsidRDefault="00BB299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eastAsia="ja-JP"/>
            </w:rPr>
            <w:t>Biuro Projektu FAST_FSW</w:t>
          </w:r>
        </w:p>
        <w:p w:rsidR="00BB299F" w:rsidRDefault="00BB299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ul. Akademicka 3, 42-218 Częstochowa</w:t>
          </w:r>
        </w:p>
        <w:p w:rsidR="00BB299F" w:rsidRDefault="00BB299F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tel./fax +48 34 3250 965</w:t>
          </w:r>
        </w:p>
        <w:p w:rsidR="00BB299F" w:rsidRDefault="00BB299F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lang w:eastAsia="ja-JP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  <w:lang w:eastAsia="ja-JP"/>
              </w:rPr>
              <w:t>piotr@lacki.com.pl</w:t>
            </w:r>
          </w:hyperlink>
        </w:p>
      </w:tc>
    </w:tr>
  </w:tbl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  <w:bookmarkStart w:id="0" w:name="_GoBack"/>
    <w:bookmarkEnd w:id="0"/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499" w:rsidRDefault="00A70499">
      <w:r>
        <w:separator/>
      </w:r>
    </w:p>
  </w:footnote>
  <w:footnote w:type="continuationSeparator" w:id="0">
    <w:p w:rsidR="00A70499" w:rsidRDefault="00A70499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9B0" w:rsidRDefault="002439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499"/>
    <w:rsid w:val="00036A09"/>
    <w:rsid w:val="000F18FA"/>
    <w:rsid w:val="002439B0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A70499"/>
    <w:rsid w:val="00B21345"/>
    <w:rsid w:val="00BB299F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BB299F"/>
  </w:style>
  <w:style w:type="character" w:styleId="Hipercze">
    <w:name w:val="Hyperlink"/>
    <w:uiPriority w:val="99"/>
    <w:unhideWhenUsed/>
    <w:rsid w:val="00BB299F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BB299F"/>
    <w:pPr>
      <w:spacing w:before="100" w:beforeAutospacing="1" w:after="100" w:afterAutospacing="1"/>
    </w:pPr>
  </w:style>
  <w:style w:type="character" w:customStyle="1" w:styleId="StopkaZnak">
    <w:name w:val="Stopka Znak"/>
    <w:link w:val="Stopka"/>
    <w:uiPriority w:val="99"/>
    <w:rsid w:val="00BB2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E57F6-7020-46DA-83D8-06DCC4067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2014-03-24T12:14:00Z</dcterms:created>
  <dcterms:modified xsi:type="dcterms:W3CDTF">2014-03-24T12:14:00Z</dcterms:modified>
</cp:coreProperties>
</file>