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52E29" w:rsidRPr="00D52E29">
        <w:rPr>
          <w:b/>
          <w:i w:val="0"/>
        </w:rPr>
        <w:t>1</w:t>
      </w:r>
    </w:p>
    <w:p w:rsidR="006F646A" w:rsidRDefault="00C80ED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52E29" w:rsidRPr="00D52E2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C80ED6" w:rsidP="009A0497">
      <w:pPr>
        <w:pStyle w:val="Tekstpodstawowywcity"/>
        <w:spacing w:line="360" w:lineRule="auto"/>
        <w:ind w:firstLine="0"/>
      </w:pPr>
      <w:bookmarkStart w:id="0" w:name="_GoBack"/>
      <w:r w:rsidRPr="00C80ED6">
        <w:rPr>
          <w:b/>
        </w:rPr>
        <w:t>Dostawa sprzętu laboratoryjnego dla Wydziału Budownictwa Politechniki Częstochowskiej w ramach projektu : Zaawansowane techniki  wytwarzania elementów struktury płatowca przy wykorzystaniu innowacyjnej technologii FSW.</w:t>
      </w:r>
      <w:r w:rsidR="00D23A0C">
        <w:t xml:space="preserve"> </w:t>
      </w:r>
      <w:bookmarkEnd w:id="0"/>
      <w:r w:rsidR="00D75003">
        <w:t>(ZP/D-22/A/14)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DAA" w:rsidRDefault="00856DAA">
      <w:r>
        <w:separator/>
      </w:r>
    </w:p>
  </w:endnote>
  <w:endnote w:type="continuationSeparator" w:id="0">
    <w:p w:rsidR="00856DAA" w:rsidRDefault="00856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599" w:rsidRDefault="00CE0599" w:rsidP="00CE0599">
    <w:pPr>
      <w:pStyle w:val="Stopka"/>
      <w:pBdr>
        <w:top w:val="single" w:sz="4" w:space="1" w:color="auto"/>
      </w:pBdr>
      <w:ind w:right="360"/>
      <w:rPr>
        <w:rFonts w:ascii="Arial" w:hAnsi="Arial" w:cs="Arial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CE0599" w:rsidTr="00775767">
      <w:tc>
        <w:tcPr>
          <w:tcW w:w="4889" w:type="dxa"/>
        </w:tcPr>
        <w:p w:rsidR="00CE0599" w:rsidRPr="00FB0415" w:rsidRDefault="00CE0599" w:rsidP="0077576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</w:rPr>
          </w:pPr>
          <w:r w:rsidRPr="00FB0415">
            <w:rPr>
              <w:rFonts w:ascii="Arial" w:hAnsi="Arial" w:cs="Arial"/>
              <w:b/>
            </w:rPr>
            <w:t>Polskie Zakłady Lotnicze Sp. z o.o.</w:t>
          </w:r>
        </w:p>
        <w:p w:rsidR="00CE0599" w:rsidRPr="00FB0415" w:rsidRDefault="00CE0599" w:rsidP="0077576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ul. Wojska Polskiego 3,</w:t>
          </w:r>
        </w:p>
        <w:p w:rsidR="00CE0599" w:rsidRPr="00FB0415" w:rsidRDefault="00CE0599" w:rsidP="0077576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39-300 Mielec</w:t>
          </w:r>
        </w:p>
        <w:p w:rsidR="00CE0599" w:rsidRDefault="00C80ED6" w:rsidP="0077576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hyperlink r:id="rId1" w:history="1">
            <w:r w:rsidR="00CE0599" w:rsidRPr="00840B12">
              <w:rPr>
                <w:rStyle w:val="Hipercze"/>
                <w:rFonts w:ascii="Arial" w:hAnsi="Arial" w:cs="Arial"/>
              </w:rPr>
              <w:t>www.pzlmielec.pl</w:t>
            </w:r>
          </w:hyperlink>
        </w:p>
      </w:tc>
      <w:tc>
        <w:tcPr>
          <w:tcW w:w="4889" w:type="dxa"/>
        </w:tcPr>
        <w:p w:rsidR="00CE0599" w:rsidRPr="00FB0415" w:rsidRDefault="00CE0599" w:rsidP="0077576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CE0599" w:rsidRPr="00FB0415" w:rsidRDefault="00CE0599" w:rsidP="0077576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CE0599" w:rsidRPr="00FB0415" w:rsidRDefault="00CE0599" w:rsidP="0077576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CE0599" w:rsidRPr="00FB0415" w:rsidRDefault="00CE0599" w:rsidP="0077576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CE0599" w:rsidRDefault="00C80ED6" w:rsidP="00775767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</w:rPr>
          </w:pPr>
          <w:hyperlink r:id="rId2" w:history="1">
            <w:r w:rsidR="00CE0599" w:rsidRPr="00FB0415">
              <w:rPr>
                <w:rStyle w:val="Hipercze"/>
                <w:rFonts w:ascii="Arial" w:hAnsi="Arial" w:cs="Arial"/>
                <w:color w:val="1155CC"/>
                <w:shd w:val="clear" w:color="auto" w:fill="FFFFFF"/>
              </w:rPr>
              <w:t>piotr@lacki.com.pl</w:t>
            </w:r>
          </w:hyperlink>
        </w:p>
      </w:tc>
    </w:tr>
  </w:tbl>
  <w:p w:rsidR="006F646A" w:rsidRPr="00CE0599" w:rsidRDefault="006F646A" w:rsidP="00CE059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6D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DAA" w:rsidRDefault="00856DAA">
      <w:r>
        <w:separator/>
      </w:r>
    </w:p>
  </w:footnote>
  <w:footnote w:type="continuationSeparator" w:id="0">
    <w:p w:rsidR="00856DAA" w:rsidRDefault="00856D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599" w:rsidRDefault="00C80ED6" w:rsidP="00CE0599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2.2pt;height:50.25pt;visibility:visible;mso-wrap-style:square">
          <v:imagedata r:id="rId1" o:title=""/>
        </v:shape>
      </w:pict>
    </w:r>
    <w:r w:rsidR="00CE0599">
      <w:tab/>
    </w:r>
    <w:r>
      <w:rPr>
        <w:noProof/>
      </w:rPr>
      <w:pict>
        <v:shape id="Obraz 2" o:spid="_x0000_i1026" type="#_x0000_t75" alt="logo PCZ" style="width:43.55pt;height:51.05pt;visibility:visible;mso-wrap-style:square">
          <v:imagedata r:id="rId2" o:title="logo PCZ"/>
        </v:shape>
      </w:pict>
    </w:r>
    <w:r w:rsidR="00CE0599">
      <w:t xml:space="preserve"> </w:t>
    </w:r>
    <w:r w:rsidR="00CE0599">
      <w:tab/>
    </w:r>
    <w:r>
      <w:rPr>
        <w:b/>
        <w:noProof/>
        <w:color w:val="C00000"/>
      </w:rPr>
      <w:pict>
        <v:shape id="Obraz 3" o:spid="_x0000_i1027" type="#_x0000_t75" alt="logo_ncbir" style="width:72.85pt;height:44.35pt;visibility:visible;mso-wrap-style:square">
          <v:imagedata r:id="rId3" o:title="logo_ncbir"/>
        </v:shape>
      </w:pict>
    </w:r>
  </w:p>
  <w:p w:rsidR="00CE0599" w:rsidRDefault="00CE0599" w:rsidP="00CE0599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</w:rPr>
    </w:pPr>
    <w:r w:rsidRPr="007A6BB9">
      <w:rPr>
        <w:rFonts w:ascii="Arial" w:hAnsi="Arial" w:cs="Arial"/>
        <w:b/>
        <w:bCs/>
        <w:color w:val="000000"/>
      </w:rPr>
      <w:t xml:space="preserve">Zaawansowane techniki wytwarzania elementów struktury płatowca </w:t>
    </w:r>
    <w:r>
      <w:rPr>
        <w:rFonts w:ascii="Arial" w:hAnsi="Arial" w:cs="Arial"/>
        <w:b/>
        <w:bCs/>
        <w:color w:val="000000"/>
      </w:rPr>
      <w:t>przy wykorzystaniu innowacyjnej </w:t>
    </w:r>
    <w:r w:rsidRPr="007A6BB9">
      <w:rPr>
        <w:rFonts w:ascii="Arial" w:hAnsi="Arial" w:cs="Arial"/>
        <w:b/>
        <w:bCs/>
        <w:color w:val="000000"/>
      </w:rPr>
      <w:t>technologii FSW</w:t>
    </w:r>
  </w:p>
  <w:p w:rsidR="00CE0599" w:rsidRDefault="00CE0599" w:rsidP="00CE0599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D52E29" w:rsidRDefault="00D52E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0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6DAA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56DAA"/>
    <w:rsid w:val="00882B1D"/>
    <w:rsid w:val="008C6FD5"/>
    <w:rsid w:val="009A0497"/>
    <w:rsid w:val="009B1B93"/>
    <w:rsid w:val="00A146F3"/>
    <w:rsid w:val="00B52793"/>
    <w:rsid w:val="00BF2504"/>
    <w:rsid w:val="00C17AA6"/>
    <w:rsid w:val="00C80ED6"/>
    <w:rsid w:val="00CA3550"/>
    <w:rsid w:val="00CB3539"/>
    <w:rsid w:val="00CE0599"/>
    <w:rsid w:val="00D23A0C"/>
    <w:rsid w:val="00D30B74"/>
    <w:rsid w:val="00D52E29"/>
    <w:rsid w:val="00D75003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StopkaZnak">
    <w:name w:val="Stopka Znak"/>
    <w:link w:val="Stopka"/>
    <w:uiPriority w:val="99"/>
    <w:rsid w:val="00CE0599"/>
  </w:style>
  <w:style w:type="table" w:styleId="Tabela-Siatka">
    <w:name w:val="Table Grid"/>
    <w:basedOn w:val="Standardowy"/>
    <w:uiPriority w:val="59"/>
    <w:rsid w:val="00CE0599"/>
    <w:rPr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unhideWhenUsed/>
    <w:rsid w:val="00CE0599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CE0599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CE05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1900-12-31T23:00:00Z</cp:lastPrinted>
  <dcterms:created xsi:type="dcterms:W3CDTF">2014-03-24T12:11:00Z</dcterms:created>
  <dcterms:modified xsi:type="dcterms:W3CDTF">2014-03-24T12:11:00Z</dcterms:modified>
</cp:coreProperties>
</file>